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4010D" w14:textId="289421A1" w:rsidR="00856B50" w:rsidRPr="00085892" w:rsidRDefault="009223C2">
      <w:pPr>
        <w:pStyle w:val="Header"/>
        <w:tabs>
          <w:tab w:val="clear" w:pos="4320"/>
          <w:tab w:val="clear" w:pos="8640"/>
        </w:tabs>
        <w:rPr>
          <w:color w:val="auto"/>
        </w:rPr>
      </w:pPr>
      <w:r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FAA90F" wp14:editId="5CCC9A6F">
                <wp:simplePos x="0" y="0"/>
                <wp:positionH relativeFrom="page">
                  <wp:posOffset>4733365</wp:posOffset>
                </wp:positionH>
                <wp:positionV relativeFrom="page">
                  <wp:posOffset>914400</wp:posOffset>
                </wp:positionV>
                <wp:extent cx="2810435" cy="800100"/>
                <wp:effectExtent l="0" t="0" r="9525" b="0"/>
                <wp:wrapNone/>
                <wp:docPr id="10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43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8B993" w14:textId="55F57C64" w:rsidR="00C94F12" w:rsidRPr="00604F3A" w:rsidRDefault="00C94F12">
                            <w:pPr>
                              <w:spacing w:line="360" w:lineRule="auto"/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096417AB" w14:textId="3A573DC8" w:rsidR="00C94F12" w:rsidRPr="00C94F12" w:rsidRDefault="00BB5CF7">
                            <w:pPr>
                              <w:spacing w:line="360" w:lineRule="auto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Feb.</w:t>
                            </w:r>
                            <w:r w:rsidR="00960899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24-28</w:t>
                            </w:r>
                            <w:r w:rsidR="00687403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, 20</w:t>
                            </w:r>
                            <w:r w:rsidR="00FF65A6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AA90F"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6" type="#_x0000_t202" style="position:absolute;margin-left:372.7pt;margin-top:1in;width:221.3pt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" filled="f" stroked="f">
                <v:textbox inset="0,0,0,0">
                  <w:txbxContent>
                    <w:p w14:paraId="6428B993" w14:textId="55F57C64" w:rsidR="00C94F12" w:rsidRPr="00604F3A" w:rsidRDefault="00C94F12">
                      <w:pPr>
                        <w:spacing w:line="360" w:lineRule="auto"/>
                        <w:rPr>
                          <w:rFonts w:ascii="Chalkboard" w:hAnsi="Chalkboar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096417AB" w14:textId="3A573DC8" w:rsidR="00C94F12" w:rsidRPr="00C94F12" w:rsidRDefault="00BB5CF7">
                      <w:pPr>
                        <w:spacing w:line="360" w:lineRule="auto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Feb.</w:t>
                      </w:r>
                      <w:r w:rsidR="00960899">
                        <w:rPr>
                          <w:rFonts w:ascii="Chalkboard" w:hAnsi="Chalkboard"/>
                          <w:sz w:val="36"/>
                          <w:szCs w:val="36"/>
                        </w:rPr>
                        <w:t>24-28</w:t>
                      </w:r>
                      <w:r w:rsidR="00687403">
                        <w:rPr>
                          <w:rFonts w:ascii="Chalkboard" w:hAnsi="Chalkboard"/>
                          <w:sz w:val="36"/>
                          <w:szCs w:val="36"/>
                        </w:rPr>
                        <w:t>, 20</w:t>
                      </w:r>
                      <w:r w:rsidR="00FF65A6">
                        <w:rPr>
                          <w:rFonts w:ascii="Chalkboard" w:hAnsi="Chalkboard"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4F1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F880CE" wp14:editId="115FAF12">
                <wp:simplePos x="0" y="0"/>
                <wp:positionH relativeFrom="page">
                  <wp:posOffset>1028700</wp:posOffset>
                </wp:positionH>
                <wp:positionV relativeFrom="page">
                  <wp:posOffset>685800</wp:posOffset>
                </wp:positionV>
                <wp:extent cx="5461000" cy="685800"/>
                <wp:effectExtent l="0" t="0" r="0" b="0"/>
                <wp:wrapNone/>
                <wp:docPr id="1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BB20D" w14:textId="77777777" w:rsidR="00C94F12" w:rsidRPr="00C94F12" w:rsidRDefault="00C94F12">
                            <w:pPr>
                              <w:pStyle w:val="Masthead"/>
                              <w:jc w:val="center"/>
                              <w:rPr>
                                <w:rFonts w:ascii="Chalkboard" w:hAnsi="Chalkboard"/>
                                <w:sz w:val="80"/>
                                <w:szCs w:val="80"/>
                              </w:rPr>
                            </w:pPr>
                            <w:r w:rsidRPr="00C94F12">
                              <w:rPr>
                                <w:rFonts w:ascii="Chalkboard" w:hAnsi="Chalkboard"/>
                                <w:sz w:val="80"/>
                                <w:szCs w:val="80"/>
                              </w:rPr>
                              <w:t>First Grade News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880CE" id="Text Box 148" o:spid="_x0000_s1027" type="#_x0000_t202" style="position:absolute;margin-left:81pt;margin-top:54pt;width:430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" filled="f" stroked="f">
                <v:textbox inset="0,0,0,0">
                  <w:txbxContent>
                    <w:p w14:paraId="439BB20D" w14:textId="77777777" w:rsidR="00C94F12" w:rsidRPr="00C94F12" w:rsidRDefault="00C94F12">
                      <w:pPr>
                        <w:pStyle w:val="Masthead"/>
                        <w:jc w:val="center"/>
                        <w:rPr>
                          <w:rFonts w:ascii="Chalkboard" w:hAnsi="Chalkboard"/>
                          <w:sz w:val="80"/>
                          <w:szCs w:val="80"/>
                        </w:rPr>
                      </w:pPr>
                      <w:r w:rsidRPr="00C94F12">
                        <w:rPr>
                          <w:rFonts w:ascii="Chalkboard" w:hAnsi="Chalkboard"/>
                          <w:sz w:val="80"/>
                          <w:szCs w:val="80"/>
                        </w:rPr>
                        <w:t>First Grade News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DC7E23" wp14:editId="01DFC8AE">
                <wp:simplePos x="0" y="0"/>
                <wp:positionH relativeFrom="page">
                  <wp:posOffset>7030720</wp:posOffset>
                </wp:positionH>
                <wp:positionV relativeFrom="page">
                  <wp:posOffset>474345</wp:posOffset>
                </wp:positionV>
                <wp:extent cx="284480" cy="274320"/>
                <wp:effectExtent l="0" t="4445" r="0" b="635"/>
                <wp:wrapNone/>
                <wp:docPr id="10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C20FF" id="Rectangle 145" o:spid="_x0000_s1026" style="position:absolute;margin-left:553.6pt;margin-top:37.35pt;width:22.4pt;height:21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226506" wp14:editId="1F8A584C">
                <wp:simplePos x="0" y="0"/>
                <wp:positionH relativeFrom="page">
                  <wp:posOffset>7120255</wp:posOffset>
                </wp:positionH>
                <wp:positionV relativeFrom="page">
                  <wp:posOffset>581660</wp:posOffset>
                </wp:positionV>
                <wp:extent cx="67945" cy="64770"/>
                <wp:effectExtent l="0" t="0" r="0" b="1270"/>
                <wp:wrapNone/>
                <wp:docPr id="100" name="D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42C777" id="DOM 1" o:spid="_x0000_s1026" style="position:absolute;margin-left:560.65pt;margin-top:45.8pt;width:5.35pt;height:5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6A202A" wp14:editId="1760B9AC">
                <wp:simplePos x="0" y="0"/>
                <wp:positionH relativeFrom="page">
                  <wp:posOffset>7014210</wp:posOffset>
                </wp:positionH>
                <wp:positionV relativeFrom="page">
                  <wp:posOffset>481965</wp:posOffset>
                </wp:positionV>
                <wp:extent cx="279400" cy="264160"/>
                <wp:effectExtent l="3810" t="0" r="0" b="3175"/>
                <wp:wrapNone/>
                <wp:docPr id="9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F08870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46" o:spid="_x0000_s1026" type="#_x0000_t4" style="position:absolute;margin-left:552.3pt;margin-top:37.95pt;width:22pt;height:20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FC579" wp14:editId="7C07AE2C">
                <wp:simplePos x="0" y="0"/>
                <wp:positionH relativeFrom="page">
                  <wp:posOffset>6835140</wp:posOffset>
                </wp:positionH>
                <wp:positionV relativeFrom="page">
                  <wp:posOffset>581660</wp:posOffset>
                </wp:positionV>
                <wp:extent cx="67945" cy="64770"/>
                <wp:effectExtent l="2540" t="0" r="5715" b="1270"/>
                <wp:wrapNone/>
                <wp:docPr id="98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1022B6" id="Oval 144" o:spid="_x0000_s1026" style="position:absolute;margin-left:538.2pt;margin-top:45.8pt;width:5.35pt;height:5.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B1D647" wp14:editId="3A764B38">
                <wp:simplePos x="0" y="0"/>
                <wp:positionH relativeFrom="page">
                  <wp:posOffset>6729730</wp:posOffset>
                </wp:positionH>
                <wp:positionV relativeFrom="page">
                  <wp:posOffset>481965</wp:posOffset>
                </wp:positionV>
                <wp:extent cx="279400" cy="264160"/>
                <wp:effectExtent l="0" t="0" r="1270" b="3175"/>
                <wp:wrapNone/>
                <wp:docPr id="97" name="D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67347" id="DOM 2" o:spid="_x0000_s1026" type="#_x0000_t4" style="position:absolute;margin-left:529.9pt;margin-top:37.95pt;width:22pt;height:20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306C9F" wp14:editId="47C40254">
                <wp:simplePos x="0" y="0"/>
                <wp:positionH relativeFrom="page">
                  <wp:posOffset>6550025</wp:posOffset>
                </wp:positionH>
                <wp:positionV relativeFrom="page">
                  <wp:posOffset>581660</wp:posOffset>
                </wp:positionV>
                <wp:extent cx="68580" cy="64770"/>
                <wp:effectExtent l="0" t="0" r="0" b="1270"/>
                <wp:wrapNone/>
                <wp:docPr id="96" name="D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8CB75C" id="DOM 3" o:spid="_x0000_s1026" style="position:absolute;margin-left:515.75pt;margin-top:45.8pt;width:5.4pt;height:5.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9A1FF1" wp14:editId="44C828B5">
                <wp:simplePos x="0" y="0"/>
                <wp:positionH relativeFrom="page">
                  <wp:posOffset>6444615</wp:posOffset>
                </wp:positionH>
                <wp:positionV relativeFrom="page">
                  <wp:posOffset>481965</wp:posOffset>
                </wp:positionV>
                <wp:extent cx="279400" cy="264160"/>
                <wp:effectExtent l="5715" t="0" r="0" b="3175"/>
                <wp:wrapNone/>
                <wp:docPr id="9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36726" id="AutoShape 141" o:spid="_x0000_s1026" type="#_x0000_t4" style="position:absolute;margin-left:507.45pt;margin-top:37.95pt;width:22pt;height:20.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CE7E85" wp14:editId="05D89B32">
                <wp:simplePos x="0" y="0"/>
                <wp:positionH relativeFrom="page">
                  <wp:posOffset>6441440</wp:posOffset>
                </wp:positionH>
                <wp:positionV relativeFrom="page">
                  <wp:posOffset>474345</wp:posOffset>
                </wp:positionV>
                <wp:extent cx="285115" cy="274320"/>
                <wp:effectExtent l="2540" t="4445" r="4445" b="635"/>
                <wp:wrapNone/>
                <wp:docPr id="94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FDF68" id="Rectangle 140" o:spid="_x0000_s1026" style="position:absolute;margin-left:507.2pt;margin-top:37.35pt;width:22.45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C68FB3" wp14:editId="1983AB42">
                <wp:simplePos x="0" y="0"/>
                <wp:positionH relativeFrom="page">
                  <wp:posOffset>6265545</wp:posOffset>
                </wp:positionH>
                <wp:positionV relativeFrom="page">
                  <wp:posOffset>581660</wp:posOffset>
                </wp:positionV>
                <wp:extent cx="67945" cy="64770"/>
                <wp:effectExtent l="4445" t="0" r="3810" b="1270"/>
                <wp:wrapNone/>
                <wp:docPr id="93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A43743" id="Oval 139" o:spid="_x0000_s1026" style="position:absolute;margin-left:493.35pt;margin-top:45.8pt;width:5.35pt;height:5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4DC5A9" wp14:editId="21A4D790">
                <wp:simplePos x="0" y="0"/>
                <wp:positionH relativeFrom="page">
                  <wp:posOffset>6159500</wp:posOffset>
                </wp:positionH>
                <wp:positionV relativeFrom="page">
                  <wp:posOffset>481965</wp:posOffset>
                </wp:positionV>
                <wp:extent cx="279400" cy="264160"/>
                <wp:effectExtent l="0" t="0" r="0" b="3175"/>
                <wp:wrapNone/>
                <wp:docPr id="92" name="D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496A" id="DOM 18" o:spid="_x0000_s1026" type="#_x0000_t4" style="position:absolute;margin-left:485pt;margin-top:37.95pt;width:22pt;height:20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EE69D5" wp14:editId="145EE4E7">
                <wp:simplePos x="0" y="0"/>
                <wp:positionH relativeFrom="page">
                  <wp:posOffset>5980430</wp:posOffset>
                </wp:positionH>
                <wp:positionV relativeFrom="page">
                  <wp:posOffset>581660</wp:posOffset>
                </wp:positionV>
                <wp:extent cx="67945" cy="64770"/>
                <wp:effectExtent l="0" t="0" r="0" b="1270"/>
                <wp:wrapNone/>
                <wp:docPr id="91" name="D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59EF4A" id="DOM 4" o:spid="_x0000_s1026" style="position:absolute;margin-left:470.9pt;margin-top:45.8pt;width:5.35pt;height:5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02133" wp14:editId="29866C9B">
                <wp:simplePos x="0" y="0"/>
                <wp:positionH relativeFrom="page">
                  <wp:posOffset>5875020</wp:posOffset>
                </wp:positionH>
                <wp:positionV relativeFrom="page">
                  <wp:posOffset>481965</wp:posOffset>
                </wp:positionV>
                <wp:extent cx="278765" cy="264160"/>
                <wp:effectExtent l="0" t="0" r="5715" b="3175"/>
                <wp:wrapNone/>
                <wp:docPr id="90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29ED" id="AutoShape 136" o:spid="_x0000_s1026" type="#_x0000_t4" style="position:absolute;margin-left:462.6pt;margin-top:37.95pt;width:21.95pt;height:20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01504D" wp14:editId="3E725338">
                <wp:simplePos x="0" y="0"/>
                <wp:positionH relativeFrom="page">
                  <wp:posOffset>5871845</wp:posOffset>
                </wp:positionH>
                <wp:positionV relativeFrom="page">
                  <wp:posOffset>474345</wp:posOffset>
                </wp:positionV>
                <wp:extent cx="284480" cy="274320"/>
                <wp:effectExtent l="4445" t="4445" r="3175" b="635"/>
                <wp:wrapNone/>
                <wp:docPr id="8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325F7" id="Rectangle 135" o:spid="_x0000_s1026" style="position:absolute;margin-left:462.35pt;margin-top:37.35pt;width:22.4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F5C7E" wp14:editId="73BC1CBF">
                <wp:simplePos x="0" y="0"/>
                <wp:positionH relativeFrom="page">
                  <wp:posOffset>5695315</wp:posOffset>
                </wp:positionH>
                <wp:positionV relativeFrom="page">
                  <wp:posOffset>581660</wp:posOffset>
                </wp:positionV>
                <wp:extent cx="68580" cy="64770"/>
                <wp:effectExtent l="5715" t="0" r="1905" b="1270"/>
                <wp:wrapNone/>
                <wp:docPr id="88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DC3BB0" id="Oval 134" o:spid="_x0000_s1026" style="position:absolute;margin-left:448.45pt;margin-top:45.8pt;width:5.4pt;height:5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A7B676" wp14:editId="470F9612">
                <wp:simplePos x="0" y="0"/>
                <wp:positionH relativeFrom="page">
                  <wp:posOffset>5589905</wp:posOffset>
                </wp:positionH>
                <wp:positionV relativeFrom="page">
                  <wp:posOffset>481965</wp:posOffset>
                </wp:positionV>
                <wp:extent cx="279400" cy="264160"/>
                <wp:effectExtent l="1905" t="0" r="0" b="3175"/>
                <wp:wrapNone/>
                <wp:docPr id="87" name="DO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1231B" id="DOM 17" o:spid="_x0000_s1026" type="#_x0000_t4" style="position:absolute;margin-left:440.15pt;margin-top:37.95pt;width:22pt;height:20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D1C23" wp14:editId="782D3E42">
                <wp:simplePos x="0" y="0"/>
                <wp:positionH relativeFrom="page">
                  <wp:posOffset>5410200</wp:posOffset>
                </wp:positionH>
                <wp:positionV relativeFrom="page">
                  <wp:posOffset>581660</wp:posOffset>
                </wp:positionV>
                <wp:extent cx="68580" cy="64770"/>
                <wp:effectExtent l="0" t="0" r="0" b="1270"/>
                <wp:wrapNone/>
                <wp:docPr id="86" name="D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DDB084" id="DOM 5" o:spid="_x0000_s1026" style="position:absolute;margin-left:426pt;margin-top:45.8pt;width:5.4pt;height:5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A581E" wp14:editId="59D377B3">
                <wp:simplePos x="0" y="0"/>
                <wp:positionH relativeFrom="page">
                  <wp:posOffset>5304790</wp:posOffset>
                </wp:positionH>
                <wp:positionV relativeFrom="page">
                  <wp:posOffset>481965</wp:posOffset>
                </wp:positionV>
                <wp:extent cx="279400" cy="264160"/>
                <wp:effectExtent l="0" t="0" r="3810" b="3175"/>
                <wp:wrapNone/>
                <wp:docPr id="8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E440A" id="AutoShape 131" o:spid="_x0000_s1026" type="#_x0000_t4" style="position:absolute;margin-left:417.7pt;margin-top:37.95pt;width:22pt;height:2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3F129" wp14:editId="4C677149">
                <wp:simplePos x="0" y="0"/>
                <wp:positionH relativeFrom="page">
                  <wp:posOffset>5301615</wp:posOffset>
                </wp:positionH>
                <wp:positionV relativeFrom="page">
                  <wp:posOffset>474345</wp:posOffset>
                </wp:positionV>
                <wp:extent cx="285115" cy="274320"/>
                <wp:effectExtent l="5715" t="4445" r="1270" b="635"/>
                <wp:wrapNone/>
                <wp:docPr id="84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565F7" id="Rectangle 130" o:spid="_x0000_s1026" style="position:absolute;margin-left:417.45pt;margin-top:37.35pt;width:22.4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71CA9F" wp14:editId="23770C15">
                <wp:simplePos x="0" y="0"/>
                <wp:positionH relativeFrom="page">
                  <wp:posOffset>5125720</wp:posOffset>
                </wp:positionH>
                <wp:positionV relativeFrom="page">
                  <wp:posOffset>581660</wp:posOffset>
                </wp:positionV>
                <wp:extent cx="67945" cy="64770"/>
                <wp:effectExtent l="0" t="0" r="635" b="1270"/>
                <wp:wrapNone/>
                <wp:docPr id="83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D6DB14" id="Oval 129" o:spid="_x0000_s1026" style="position:absolute;margin-left:403.6pt;margin-top:45.8pt;width:5.35pt;height:5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73EB2" wp14:editId="7BCD0DEC">
                <wp:simplePos x="0" y="0"/>
                <wp:positionH relativeFrom="page">
                  <wp:posOffset>5019675</wp:posOffset>
                </wp:positionH>
                <wp:positionV relativeFrom="page">
                  <wp:posOffset>481965</wp:posOffset>
                </wp:positionV>
                <wp:extent cx="279400" cy="264160"/>
                <wp:effectExtent l="3175" t="0" r="0" b="3175"/>
                <wp:wrapNone/>
                <wp:docPr id="82" name="D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00316" id="DOM 16" o:spid="_x0000_s1026" type="#_x0000_t4" style="position:absolute;margin-left:395.25pt;margin-top:37.95pt;width:22pt;height:20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9C2015" wp14:editId="74877727">
                <wp:simplePos x="0" y="0"/>
                <wp:positionH relativeFrom="page">
                  <wp:posOffset>4840605</wp:posOffset>
                </wp:positionH>
                <wp:positionV relativeFrom="page">
                  <wp:posOffset>581660</wp:posOffset>
                </wp:positionV>
                <wp:extent cx="67945" cy="64770"/>
                <wp:effectExtent l="1905" t="0" r="6350" b="1270"/>
                <wp:wrapNone/>
                <wp:docPr id="81" name="D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E33194" id="DOM 6" o:spid="_x0000_s1026" style="position:absolute;margin-left:381.15pt;margin-top:45.8pt;width:5.35pt;height:5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315D9" wp14:editId="0799D0EB">
                <wp:simplePos x="0" y="0"/>
                <wp:positionH relativeFrom="page">
                  <wp:posOffset>4735195</wp:posOffset>
                </wp:positionH>
                <wp:positionV relativeFrom="page">
                  <wp:posOffset>481965</wp:posOffset>
                </wp:positionV>
                <wp:extent cx="279400" cy="264160"/>
                <wp:effectExtent l="0" t="0" r="1905" b="3175"/>
                <wp:wrapNone/>
                <wp:docPr id="8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5B60E" id="AutoShape 126" o:spid="_x0000_s1026" type="#_x0000_t4" style="position:absolute;margin-left:372.85pt;margin-top:37.95pt;width:22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F08BDB" wp14:editId="51322B25">
                <wp:simplePos x="0" y="0"/>
                <wp:positionH relativeFrom="page">
                  <wp:posOffset>4732020</wp:posOffset>
                </wp:positionH>
                <wp:positionV relativeFrom="page">
                  <wp:posOffset>474345</wp:posOffset>
                </wp:positionV>
                <wp:extent cx="285115" cy="274320"/>
                <wp:effectExtent l="0" t="4445" r="0" b="635"/>
                <wp:wrapNone/>
                <wp:docPr id="79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CFA4C" id="Rectangle 125" o:spid="_x0000_s1026" style="position:absolute;margin-left:372.6pt;margin-top:37.35pt;width:22.4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AE1B70" wp14:editId="0E5F47DF">
                <wp:simplePos x="0" y="0"/>
                <wp:positionH relativeFrom="page">
                  <wp:posOffset>4555490</wp:posOffset>
                </wp:positionH>
                <wp:positionV relativeFrom="page">
                  <wp:posOffset>581660</wp:posOffset>
                </wp:positionV>
                <wp:extent cx="68580" cy="64770"/>
                <wp:effectExtent l="0" t="0" r="0" b="1270"/>
                <wp:wrapNone/>
                <wp:docPr id="78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E559A3" id="Oval 124" o:spid="_x0000_s1026" style="position:absolute;margin-left:358.7pt;margin-top:45.8pt;width:5.4pt;height:5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54E19E" wp14:editId="6B605FA9">
                <wp:simplePos x="0" y="0"/>
                <wp:positionH relativeFrom="page">
                  <wp:posOffset>4450080</wp:posOffset>
                </wp:positionH>
                <wp:positionV relativeFrom="page">
                  <wp:posOffset>481965</wp:posOffset>
                </wp:positionV>
                <wp:extent cx="279400" cy="264160"/>
                <wp:effectExtent l="5080" t="0" r="0" b="3175"/>
                <wp:wrapNone/>
                <wp:docPr id="77" name="D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A46EF" id="DOM 15" o:spid="_x0000_s1026" type="#_x0000_t4" style="position:absolute;margin-left:350.4pt;margin-top:37.95pt;width:22pt;height:20.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42BA92" wp14:editId="79FC6DB2">
                <wp:simplePos x="0" y="0"/>
                <wp:positionH relativeFrom="page">
                  <wp:posOffset>4270375</wp:posOffset>
                </wp:positionH>
                <wp:positionV relativeFrom="page">
                  <wp:posOffset>581660</wp:posOffset>
                </wp:positionV>
                <wp:extent cx="68580" cy="64770"/>
                <wp:effectExtent l="3175" t="0" r="4445" b="1270"/>
                <wp:wrapNone/>
                <wp:docPr id="76" name="D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E24F24" id="DOM 7" o:spid="_x0000_s1026" style="position:absolute;margin-left:336.25pt;margin-top:45.8pt;width:5.4pt;height:5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092CD7" wp14:editId="4F0A1297">
                <wp:simplePos x="0" y="0"/>
                <wp:positionH relativeFrom="page">
                  <wp:posOffset>4164965</wp:posOffset>
                </wp:positionH>
                <wp:positionV relativeFrom="page">
                  <wp:posOffset>481965</wp:posOffset>
                </wp:positionV>
                <wp:extent cx="279400" cy="264160"/>
                <wp:effectExtent l="0" t="0" r="635" b="3175"/>
                <wp:wrapNone/>
                <wp:docPr id="75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555CB" id="AutoShape 121" o:spid="_x0000_s1026" type="#_x0000_t4" style="position:absolute;margin-left:327.95pt;margin-top:37.95pt;width:22pt;height:20.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780691" wp14:editId="27A0CF1B">
                <wp:simplePos x="0" y="0"/>
                <wp:positionH relativeFrom="page">
                  <wp:posOffset>4161790</wp:posOffset>
                </wp:positionH>
                <wp:positionV relativeFrom="page">
                  <wp:posOffset>474345</wp:posOffset>
                </wp:positionV>
                <wp:extent cx="285115" cy="274320"/>
                <wp:effectExtent l="0" t="4445" r="0" b="635"/>
                <wp:wrapNone/>
                <wp:docPr id="74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B2258" id="Rectangle 120" o:spid="_x0000_s1026" style="position:absolute;margin-left:327.7pt;margin-top:37.35pt;width:22.45pt;height:21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35FDE6" wp14:editId="355A3826">
                <wp:simplePos x="0" y="0"/>
                <wp:positionH relativeFrom="page">
                  <wp:posOffset>3985895</wp:posOffset>
                </wp:positionH>
                <wp:positionV relativeFrom="page">
                  <wp:posOffset>581660</wp:posOffset>
                </wp:positionV>
                <wp:extent cx="67945" cy="64770"/>
                <wp:effectExtent l="0" t="0" r="0" b="1270"/>
                <wp:wrapNone/>
                <wp:docPr id="73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8C87A1" id="Oval 119" o:spid="_x0000_s1026" style="position:absolute;margin-left:313.85pt;margin-top:45.8pt;width:5.35pt;height:5.1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28CA3E" wp14:editId="74E38E74">
                <wp:simplePos x="0" y="0"/>
                <wp:positionH relativeFrom="page">
                  <wp:posOffset>3880485</wp:posOffset>
                </wp:positionH>
                <wp:positionV relativeFrom="page">
                  <wp:posOffset>481965</wp:posOffset>
                </wp:positionV>
                <wp:extent cx="278765" cy="264160"/>
                <wp:effectExtent l="0" t="0" r="6350" b="3175"/>
                <wp:wrapNone/>
                <wp:docPr id="72" name="D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1BA35" id="DOM 14" o:spid="_x0000_s1026" type="#_x0000_t4" style="position:absolute;margin-left:305.55pt;margin-top:37.95pt;width:21.95pt;height:20.8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8DCE17D" wp14:editId="2CC3613D">
                <wp:simplePos x="0" y="0"/>
                <wp:positionH relativeFrom="page">
                  <wp:posOffset>3700780</wp:posOffset>
                </wp:positionH>
                <wp:positionV relativeFrom="page">
                  <wp:posOffset>581660</wp:posOffset>
                </wp:positionV>
                <wp:extent cx="67945" cy="64770"/>
                <wp:effectExtent l="5080" t="0" r="3175" b="1270"/>
                <wp:wrapNone/>
                <wp:docPr id="71" name="D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A53C93" id="DOM 8" o:spid="_x0000_s1026" style="position:absolute;margin-left:291.4pt;margin-top:45.8pt;width:5.35pt;height:5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76190E" wp14:editId="73AC1B41">
                <wp:simplePos x="0" y="0"/>
                <wp:positionH relativeFrom="page">
                  <wp:posOffset>3595370</wp:posOffset>
                </wp:positionH>
                <wp:positionV relativeFrom="page">
                  <wp:posOffset>481965</wp:posOffset>
                </wp:positionV>
                <wp:extent cx="279400" cy="264160"/>
                <wp:effectExtent l="1270" t="0" r="0" b="3175"/>
                <wp:wrapNone/>
                <wp:docPr id="7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16E1A" id="AutoShape 116" o:spid="_x0000_s1026" type="#_x0000_t4" style="position:absolute;margin-left:283.1pt;margin-top:37.95pt;width:22pt;height:20.8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9E7F68" wp14:editId="578A76BF">
                <wp:simplePos x="0" y="0"/>
                <wp:positionH relativeFrom="page">
                  <wp:posOffset>3592195</wp:posOffset>
                </wp:positionH>
                <wp:positionV relativeFrom="page">
                  <wp:posOffset>474345</wp:posOffset>
                </wp:positionV>
                <wp:extent cx="285115" cy="274320"/>
                <wp:effectExtent l="0" t="4445" r="0" b="635"/>
                <wp:wrapNone/>
                <wp:docPr id="6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8BBEC" id="Rectangle 115" o:spid="_x0000_s1026" style="position:absolute;margin-left:282.85pt;margin-top:37.35pt;width:22.45pt;height:21.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FA5F8A" wp14:editId="21302F64">
                <wp:simplePos x="0" y="0"/>
                <wp:positionH relativeFrom="page">
                  <wp:posOffset>3415665</wp:posOffset>
                </wp:positionH>
                <wp:positionV relativeFrom="page">
                  <wp:posOffset>581660</wp:posOffset>
                </wp:positionV>
                <wp:extent cx="68580" cy="64770"/>
                <wp:effectExtent l="0" t="0" r="0" b="1270"/>
                <wp:wrapNone/>
                <wp:docPr id="68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7F4858" id="Oval 114" o:spid="_x0000_s1026" style="position:absolute;margin-left:268.95pt;margin-top:45.8pt;width:5.4pt;height:5.1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96C55A" wp14:editId="431DE61C">
                <wp:simplePos x="0" y="0"/>
                <wp:positionH relativeFrom="page">
                  <wp:posOffset>3310255</wp:posOffset>
                </wp:positionH>
                <wp:positionV relativeFrom="page">
                  <wp:posOffset>481965</wp:posOffset>
                </wp:positionV>
                <wp:extent cx="279400" cy="264160"/>
                <wp:effectExtent l="0" t="0" r="4445" b="3175"/>
                <wp:wrapNone/>
                <wp:docPr id="67" name="D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C5F22" id="DOM 13" o:spid="_x0000_s1026" type="#_x0000_t4" style="position:absolute;margin-left:260.65pt;margin-top:37.95pt;width:22pt;height:20.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D11A6E5" wp14:editId="593CA084">
                <wp:simplePos x="0" y="0"/>
                <wp:positionH relativeFrom="page">
                  <wp:posOffset>3131185</wp:posOffset>
                </wp:positionH>
                <wp:positionV relativeFrom="page">
                  <wp:posOffset>581660</wp:posOffset>
                </wp:positionV>
                <wp:extent cx="67945" cy="64770"/>
                <wp:effectExtent l="0" t="0" r="1270" b="1270"/>
                <wp:wrapNone/>
                <wp:docPr id="66" name="D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D2A853" id="DOM 9" o:spid="_x0000_s1026" style="position:absolute;margin-left:246.55pt;margin-top:45.8pt;width:5.35pt;height:5.1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E6D594" wp14:editId="039C3848">
                <wp:simplePos x="0" y="0"/>
                <wp:positionH relativeFrom="page">
                  <wp:posOffset>3025140</wp:posOffset>
                </wp:positionH>
                <wp:positionV relativeFrom="page">
                  <wp:posOffset>481965</wp:posOffset>
                </wp:positionV>
                <wp:extent cx="279400" cy="264160"/>
                <wp:effectExtent l="2540" t="0" r="0" b="3175"/>
                <wp:wrapNone/>
                <wp:docPr id="65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C51F3" id="AutoShape 111" o:spid="_x0000_s1026" type="#_x0000_t4" style="position:absolute;margin-left:238.2pt;margin-top:37.95pt;width:22pt;height:20.8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B27C766" wp14:editId="60195218">
                <wp:simplePos x="0" y="0"/>
                <wp:positionH relativeFrom="page">
                  <wp:posOffset>3021965</wp:posOffset>
                </wp:positionH>
                <wp:positionV relativeFrom="page">
                  <wp:posOffset>474345</wp:posOffset>
                </wp:positionV>
                <wp:extent cx="285115" cy="274320"/>
                <wp:effectExtent l="0" t="4445" r="0" b="635"/>
                <wp:wrapNone/>
                <wp:docPr id="64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3AA6D" id="Rectangle 110" o:spid="_x0000_s1026" style="position:absolute;margin-left:237.95pt;margin-top:37.35pt;width:22.45pt;height:21.6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66F4BD8" wp14:editId="36BD713D">
                <wp:simplePos x="0" y="0"/>
                <wp:positionH relativeFrom="page">
                  <wp:posOffset>2846070</wp:posOffset>
                </wp:positionH>
                <wp:positionV relativeFrom="page">
                  <wp:posOffset>581660</wp:posOffset>
                </wp:positionV>
                <wp:extent cx="67945" cy="64770"/>
                <wp:effectExtent l="1270" t="0" r="0" b="1270"/>
                <wp:wrapNone/>
                <wp:docPr id="63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D6C68A" id="Oval 109" o:spid="_x0000_s1026" style="position:absolute;margin-left:224.1pt;margin-top:45.8pt;width:5.35pt;height:5.1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CAE0DD9" wp14:editId="5C560BC2">
                <wp:simplePos x="0" y="0"/>
                <wp:positionH relativeFrom="page">
                  <wp:posOffset>2740660</wp:posOffset>
                </wp:positionH>
                <wp:positionV relativeFrom="page">
                  <wp:posOffset>481965</wp:posOffset>
                </wp:positionV>
                <wp:extent cx="278765" cy="264160"/>
                <wp:effectExtent l="0" t="0" r="3175" b="3175"/>
                <wp:wrapNone/>
                <wp:docPr id="62" name="D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EB1B3" id="DOM 12" o:spid="_x0000_s1026" type="#_x0000_t4" style="position:absolute;margin-left:215.8pt;margin-top:37.95pt;width:21.95pt;height:20.8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C0DE7B7" wp14:editId="6C7F5A4E">
                <wp:simplePos x="0" y="0"/>
                <wp:positionH relativeFrom="page">
                  <wp:posOffset>2560955</wp:posOffset>
                </wp:positionH>
                <wp:positionV relativeFrom="page">
                  <wp:posOffset>581660</wp:posOffset>
                </wp:positionV>
                <wp:extent cx="68580" cy="64770"/>
                <wp:effectExtent l="0" t="0" r="0" b="1270"/>
                <wp:wrapNone/>
                <wp:docPr id="61" name="D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8CE7D3" id="DOM 10" o:spid="_x0000_s1026" style="position:absolute;margin-left:201.65pt;margin-top:45.8pt;width:5.4pt;height:5.1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B841DE" wp14:editId="73C3D243">
                <wp:simplePos x="0" y="0"/>
                <wp:positionH relativeFrom="page">
                  <wp:posOffset>2455545</wp:posOffset>
                </wp:positionH>
                <wp:positionV relativeFrom="page">
                  <wp:posOffset>481965</wp:posOffset>
                </wp:positionV>
                <wp:extent cx="279400" cy="264160"/>
                <wp:effectExtent l="4445" t="0" r="0" b="3175"/>
                <wp:wrapNone/>
                <wp:docPr id="6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5360" id="AutoShape 106" o:spid="_x0000_s1026" type="#_x0000_t4" style="position:absolute;margin-left:193.35pt;margin-top:37.95pt;width:22pt;height:20.8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A6654D8" wp14:editId="02D1A9BB">
                <wp:simplePos x="0" y="0"/>
                <wp:positionH relativeFrom="page">
                  <wp:posOffset>2452370</wp:posOffset>
                </wp:positionH>
                <wp:positionV relativeFrom="page">
                  <wp:posOffset>474345</wp:posOffset>
                </wp:positionV>
                <wp:extent cx="285115" cy="274320"/>
                <wp:effectExtent l="1270" t="4445" r="5715" b="635"/>
                <wp:wrapNone/>
                <wp:docPr id="5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03435" id="Rectangle 105" o:spid="_x0000_s1026" style="position:absolute;margin-left:193.1pt;margin-top:37.35pt;width:22.45pt;height:21.6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0691472" wp14:editId="1A422506">
                <wp:simplePos x="0" y="0"/>
                <wp:positionH relativeFrom="page">
                  <wp:posOffset>2275840</wp:posOffset>
                </wp:positionH>
                <wp:positionV relativeFrom="page">
                  <wp:posOffset>581660</wp:posOffset>
                </wp:positionV>
                <wp:extent cx="68580" cy="64770"/>
                <wp:effectExtent l="2540" t="0" r="5080" b="1270"/>
                <wp:wrapNone/>
                <wp:docPr id="58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6801B0" id="Oval 104" o:spid="_x0000_s1026" style="position:absolute;margin-left:179.2pt;margin-top:45.8pt;width:5.4pt;height:5.1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69305DB" wp14:editId="0154A8FC">
                <wp:simplePos x="0" y="0"/>
                <wp:positionH relativeFrom="page">
                  <wp:posOffset>2170430</wp:posOffset>
                </wp:positionH>
                <wp:positionV relativeFrom="page">
                  <wp:posOffset>481965</wp:posOffset>
                </wp:positionV>
                <wp:extent cx="279400" cy="264160"/>
                <wp:effectExtent l="0" t="0" r="1270" b="3175"/>
                <wp:wrapNone/>
                <wp:docPr id="57" name="D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C74DD" id="DOM 11" o:spid="_x0000_s1026" type="#_x0000_t4" style="position:absolute;margin-left:170.9pt;margin-top:37.95pt;width:22pt;height:20.8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7E379EE" wp14:editId="5CC963A5">
                <wp:simplePos x="0" y="0"/>
                <wp:positionH relativeFrom="page">
                  <wp:posOffset>1991360</wp:posOffset>
                </wp:positionH>
                <wp:positionV relativeFrom="page">
                  <wp:posOffset>581660</wp:posOffset>
                </wp:positionV>
                <wp:extent cx="67945" cy="64770"/>
                <wp:effectExtent l="0" t="0" r="0" b="1270"/>
                <wp:wrapNone/>
                <wp:docPr id="56" name="D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BED365" id="DOM 19" o:spid="_x0000_s1026" style="position:absolute;margin-left:156.8pt;margin-top:45.8pt;width:5.35pt;height:5.1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500A186" wp14:editId="7441551D">
                <wp:simplePos x="0" y="0"/>
                <wp:positionH relativeFrom="page">
                  <wp:posOffset>1885950</wp:posOffset>
                </wp:positionH>
                <wp:positionV relativeFrom="page">
                  <wp:posOffset>481965</wp:posOffset>
                </wp:positionV>
                <wp:extent cx="278765" cy="264160"/>
                <wp:effectExtent l="6350" t="0" r="0" b="3175"/>
                <wp:wrapNone/>
                <wp:docPr id="5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67F9B" id="AutoShape 101" o:spid="_x0000_s1026" type="#_x0000_t4" style="position:absolute;margin-left:148.5pt;margin-top:37.95pt;width:21.95pt;height:20.8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96B25A9" wp14:editId="6E907C10">
                <wp:simplePos x="0" y="0"/>
                <wp:positionH relativeFrom="page">
                  <wp:posOffset>1882775</wp:posOffset>
                </wp:positionH>
                <wp:positionV relativeFrom="page">
                  <wp:posOffset>474345</wp:posOffset>
                </wp:positionV>
                <wp:extent cx="284480" cy="274320"/>
                <wp:effectExtent l="3175" t="4445" r="4445" b="635"/>
                <wp:wrapNone/>
                <wp:docPr id="5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DC9DB" id="Rectangle 100" o:spid="_x0000_s1026" style="position:absolute;margin-left:148.25pt;margin-top:37.35pt;width:22.4pt;height:21.6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7F47071" wp14:editId="378A77FE">
                <wp:simplePos x="0" y="0"/>
                <wp:positionH relativeFrom="page">
                  <wp:posOffset>1706245</wp:posOffset>
                </wp:positionH>
                <wp:positionV relativeFrom="page">
                  <wp:posOffset>581660</wp:posOffset>
                </wp:positionV>
                <wp:extent cx="67945" cy="64770"/>
                <wp:effectExtent l="4445" t="0" r="3810" b="1270"/>
                <wp:wrapNone/>
                <wp:docPr id="53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75E7E1" id="Oval 99" o:spid="_x0000_s1026" style="position:absolute;margin-left:134.35pt;margin-top:45.8pt;width:5.35pt;height:5.1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62A160D" wp14:editId="279CD534">
                <wp:simplePos x="0" y="0"/>
                <wp:positionH relativeFrom="page">
                  <wp:posOffset>1600835</wp:posOffset>
                </wp:positionH>
                <wp:positionV relativeFrom="page">
                  <wp:posOffset>481965</wp:posOffset>
                </wp:positionV>
                <wp:extent cx="279400" cy="264160"/>
                <wp:effectExtent l="635" t="0" r="0" b="3175"/>
                <wp:wrapNone/>
                <wp:docPr id="52" name="DO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0748D" id="DOM 20" o:spid="_x0000_s1026" type="#_x0000_t4" style="position:absolute;margin-left:126.05pt;margin-top:37.95pt;width:22pt;height:20.8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6ABF59F" wp14:editId="4DFAA469">
                <wp:simplePos x="0" y="0"/>
                <wp:positionH relativeFrom="page">
                  <wp:posOffset>1421130</wp:posOffset>
                </wp:positionH>
                <wp:positionV relativeFrom="page">
                  <wp:posOffset>581660</wp:posOffset>
                </wp:positionV>
                <wp:extent cx="68580" cy="64770"/>
                <wp:effectExtent l="0" t="0" r="0" b="1270"/>
                <wp:wrapNone/>
                <wp:docPr id="51" name="DO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ECBE65" id="DOM 21" o:spid="_x0000_s1026" style="position:absolute;margin-left:111.9pt;margin-top:45.8pt;width:5.4pt;height:5.1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3822D35" wp14:editId="540D14A8">
                <wp:simplePos x="0" y="0"/>
                <wp:positionH relativeFrom="page">
                  <wp:posOffset>1315720</wp:posOffset>
                </wp:positionH>
                <wp:positionV relativeFrom="page">
                  <wp:posOffset>481965</wp:posOffset>
                </wp:positionV>
                <wp:extent cx="279400" cy="264160"/>
                <wp:effectExtent l="0" t="0" r="5080" b="3175"/>
                <wp:wrapNone/>
                <wp:docPr id="5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14DB1" id="AutoShape 96" o:spid="_x0000_s1026" type="#_x0000_t4" style="position:absolute;margin-left:103.6pt;margin-top:37.95pt;width:22pt;height:20.8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4DE5909" wp14:editId="310A663E">
                <wp:simplePos x="0" y="0"/>
                <wp:positionH relativeFrom="page">
                  <wp:posOffset>1312545</wp:posOffset>
                </wp:positionH>
                <wp:positionV relativeFrom="page">
                  <wp:posOffset>474345</wp:posOffset>
                </wp:positionV>
                <wp:extent cx="285115" cy="274320"/>
                <wp:effectExtent l="4445" t="4445" r="2540" b="635"/>
                <wp:wrapNone/>
                <wp:docPr id="49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F0371" id="Rectangle 95" o:spid="_x0000_s1026" style="position:absolute;margin-left:103.35pt;margin-top:37.35pt;width:22.45pt;height:21.6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701264C" wp14:editId="02272048">
                <wp:simplePos x="0" y="0"/>
                <wp:positionH relativeFrom="page">
                  <wp:posOffset>1136650</wp:posOffset>
                </wp:positionH>
                <wp:positionV relativeFrom="page">
                  <wp:posOffset>581660</wp:posOffset>
                </wp:positionV>
                <wp:extent cx="67945" cy="64770"/>
                <wp:effectExtent l="6350" t="0" r="1905" b="1270"/>
                <wp:wrapNone/>
                <wp:docPr id="48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843E43" id="Oval 94" o:spid="_x0000_s1026" style="position:absolute;margin-left:89.5pt;margin-top:45.8pt;width:5.35pt;height:5.1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20E2893" wp14:editId="64374EA4">
                <wp:simplePos x="0" y="0"/>
                <wp:positionH relativeFrom="page">
                  <wp:posOffset>1030605</wp:posOffset>
                </wp:positionH>
                <wp:positionV relativeFrom="page">
                  <wp:posOffset>481965</wp:posOffset>
                </wp:positionV>
                <wp:extent cx="279400" cy="264160"/>
                <wp:effectExtent l="1905" t="0" r="0" b="3175"/>
                <wp:wrapNone/>
                <wp:docPr id="47" name="DO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A279A" id="DOM 22" o:spid="_x0000_s1026" type="#_x0000_t4" style="position:absolute;margin-left:81.15pt;margin-top:37.95pt;width:22pt;height:20.8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8D0E61C" wp14:editId="411895AA">
                <wp:simplePos x="0" y="0"/>
                <wp:positionH relativeFrom="page">
                  <wp:posOffset>851535</wp:posOffset>
                </wp:positionH>
                <wp:positionV relativeFrom="page">
                  <wp:posOffset>581660</wp:posOffset>
                </wp:positionV>
                <wp:extent cx="67945" cy="64770"/>
                <wp:effectExtent l="635" t="0" r="0" b="1270"/>
                <wp:wrapNone/>
                <wp:docPr id="46" name="DO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64770"/>
                        </a:xfrm>
                        <a:prstGeom prst="ellipse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CA8E35" id="DOM 23" o:spid="_x0000_s1026" style="position:absolute;margin-left:67.05pt;margin-top:45.8pt;width:5.35pt;height:5.1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" fillcolor="#235151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7327E43" wp14:editId="1722B293">
                <wp:simplePos x="0" y="0"/>
                <wp:positionH relativeFrom="page">
                  <wp:posOffset>746125</wp:posOffset>
                </wp:positionH>
                <wp:positionV relativeFrom="page">
                  <wp:posOffset>481965</wp:posOffset>
                </wp:positionV>
                <wp:extent cx="278765" cy="264160"/>
                <wp:effectExtent l="0" t="0" r="3810" b="3175"/>
                <wp:wrapNone/>
                <wp:docPr id="4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641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22E65" id="AutoShape 91" o:spid="_x0000_s1026" type="#_x0000_t4" style="position:absolute;margin-left:58.75pt;margin-top:37.95pt;width:21.95pt;height:20.8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92969E6" wp14:editId="34D074BF">
                <wp:simplePos x="0" y="0"/>
                <wp:positionH relativeFrom="page">
                  <wp:posOffset>742950</wp:posOffset>
                </wp:positionH>
                <wp:positionV relativeFrom="page">
                  <wp:posOffset>474345</wp:posOffset>
                </wp:positionV>
                <wp:extent cx="284480" cy="274320"/>
                <wp:effectExtent l="6350" t="4445" r="1270" b="635"/>
                <wp:wrapNone/>
                <wp:docPr id="4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AF975" id="Rectangle 90" o:spid="_x0000_s1026" style="position:absolute;margin-left:58.5pt;margin-top:37.35pt;width:22.4pt;height:21.6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" fillcolor="black" stroked="f">
                <w10:wrap anchorx="page" anchory="page"/>
              </v:rect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C1B9535" wp14:editId="0937F995">
                <wp:simplePos x="0" y="0"/>
                <wp:positionH relativeFrom="page">
                  <wp:posOffset>566420</wp:posOffset>
                </wp:positionH>
                <wp:positionV relativeFrom="page">
                  <wp:posOffset>581660</wp:posOffset>
                </wp:positionV>
                <wp:extent cx="68580" cy="64770"/>
                <wp:effectExtent l="0" t="0" r="0" b="1270"/>
                <wp:wrapNone/>
                <wp:docPr id="43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4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7BC0F7" id="Oval 89" o:spid="_x0000_s1026" style="position:absolute;margin-left:44.6pt;margin-top:45.8pt;width:5.4pt;height:5.1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" stroked="f">
                <w10:wrap anchorx="page" anchory="page"/>
              </v:oval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36E8F1D" wp14:editId="0375180A">
                <wp:simplePos x="0" y="0"/>
                <wp:positionH relativeFrom="page">
                  <wp:posOffset>461010</wp:posOffset>
                </wp:positionH>
                <wp:positionV relativeFrom="page">
                  <wp:posOffset>481965</wp:posOffset>
                </wp:positionV>
                <wp:extent cx="279400" cy="264160"/>
                <wp:effectExtent l="3810" t="0" r="0" b="3175"/>
                <wp:wrapNone/>
                <wp:docPr id="42" name="DO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64160"/>
                        </a:xfrm>
                        <a:prstGeom prst="diamond">
                          <a:avLst/>
                        </a:prstGeom>
                        <a:solidFill>
                          <a:srgbClr val="23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8FABE" id="DOM 24" o:spid="_x0000_s1026" type="#_x0000_t4" style="position:absolute;margin-left:36.3pt;margin-top:37.95pt;width:22pt;height:20.8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" fillcolor="#235151" stroked="f">
                <w10:wrap anchorx="page" anchory="page"/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E27FC91" wp14:editId="1F1124B7">
                <wp:simplePos x="0" y="0"/>
                <wp:positionH relativeFrom="page">
                  <wp:posOffset>457835</wp:posOffset>
                </wp:positionH>
                <wp:positionV relativeFrom="page">
                  <wp:posOffset>474345</wp:posOffset>
                </wp:positionV>
                <wp:extent cx="6858000" cy="274320"/>
                <wp:effectExtent l="635" t="4445" r="0" b="635"/>
                <wp:wrapNone/>
                <wp:docPr id="41" name="RE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74320"/>
                        </a:xfrm>
                        <a:prstGeom prst="rect">
                          <a:avLst/>
                        </a:prstGeom>
                        <a:solidFill>
                          <a:srgbClr val="CC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8E87D" id="REC 1" o:spid="_x0000_s1026" style="position:absolute;margin-left:36.05pt;margin-top:37.35pt;width:540pt;height:21.6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" fillcolor="#ccd9d9" stroked="f">
                <w10:wrap anchorx="page" anchory="page"/>
              </v:rect>
            </w:pict>
          </mc:Fallback>
        </mc:AlternateContent>
      </w:r>
    </w:p>
    <w:p w14:paraId="2D5940B7" w14:textId="0CA0654D" w:rsidR="00856B50" w:rsidRPr="00085892" w:rsidRDefault="00856B50">
      <w:pPr>
        <w:rPr>
          <w:color w:val="auto"/>
        </w:rPr>
      </w:pPr>
    </w:p>
    <w:p w14:paraId="54148306" w14:textId="2C4A4F8A" w:rsidR="00856B50" w:rsidRPr="00085892" w:rsidRDefault="00C522AB">
      <w:pPr>
        <w:rPr>
          <w:color w:val="auto"/>
        </w:rPr>
      </w:pPr>
      <w:r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FBA3261" wp14:editId="4A6E77FC">
                <wp:simplePos x="0" y="0"/>
                <wp:positionH relativeFrom="page">
                  <wp:posOffset>914400</wp:posOffset>
                </wp:positionH>
                <wp:positionV relativeFrom="page">
                  <wp:posOffset>1371600</wp:posOffset>
                </wp:positionV>
                <wp:extent cx="3657600" cy="273050"/>
                <wp:effectExtent l="0" t="0" r="0" b="6350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6576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D6553" w14:textId="4FF0E3FE" w:rsidR="00C94F12" w:rsidRDefault="00C94F1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Riverdale Elementary School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A3261" id="Text Box 9" o:spid="_x0000_s1028" type="#_x0000_t202" style="position:absolute;margin-left:1in;margin-top:108pt;width:4in;height:21.5pt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" filled="f" stroked="f">
                <v:textbox inset="0,0,0,0">
                  <w:txbxContent>
                    <w:p w14:paraId="44AD6553" w14:textId="4FF0E3FE" w:rsidR="00C94F12" w:rsidRDefault="00C94F12">
                      <w:pPr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Riverdale Elementary School</w:t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F34F27" w14:textId="1D27496F" w:rsidR="00856B50" w:rsidRPr="00085892" w:rsidRDefault="00856B50">
      <w:pPr>
        <w:rPr>
          <w:color w:val="auto"/>
        </w:rPr>
      </w:pPr>
    </w:p>
    <w:p w14:paraId="5E305A11" w14:textId="5BEB4B6F" w:rsidR="00856B50" w:rsidRPr="00085892" w:rsidRDefault="00085892">
      <w:pPr>
        <w:rPr>
          <w:color w:val="auto"/>
        </w:rPr>
      </w:pPr>
      <w:r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7899D" wp14:editId="0D404385">
                <wp:simplePos x="0" y="0"/>
                <wp:positionH relativeFrom="page">
                  <wp:posOffset>342900</wp:posOffset>
                </wp:positionH>
                <wp:positionV relativeFrom="page">
                  <wp:posOffset>1714500</wp:posOffset>
                </wp:positionV>
                <wp:extent cx="6858000" cy="0"/>
                <wp:effectExtent l="25400" t="25400" r="38100" b="38100"/>
                <wp:wrapNone/>
                <wp:docPr id="39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6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667BA" id="Line 15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135pt" to="567pt,1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" strokecolor="#600" strokeweight="2pt">
                <w10:wrap anchorx="page" anchory="page"/>
              </v:line>
            </w:pict>
          </mc:Fallback>
        </mc:AlternateContent>
      </w:r>
    </w:p>
    <w:p w14:paraId="7FFC2247" w14:textId="03F69F72" w:rsidR="00856B50" w:rsidRPr="00085892" w:rsidRDefault="00D656EA">
      <w:pPr>
        <w:rPr>
          <w:color w:val="auto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C80318" wp14:editId="293E8302">
                <wp:simplePos x="0" y="0"/>
                <wp:positionH relativeFrom="column">
                  <wp:posOffset>-276447</wp:posOffset>
                </wp:positionH>
                <wp:positionV relativeFrom="paragraph">
                  <wp:posOffset>186647</wp:posOffset>
                </wp:positionV>
                <wp:extent cx="3086100" cy="3062176"/>
                <wp:effectExtent l="25400" t="25400" r="25400" b="24130"/>
                <wp:wrapNone/>
                <wp:docPr id="12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062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90582" w14:textId="580E3115" w:rsidR="00960899" w:rsidRPr="00960899" w:rsidRDefault="00D656EA" w:rsidP="00960899">
                            <w:pPr>
                              <w:pStyle w:val="NormalWeb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60899">
                              <w:rPr>
                                <w:rFonts w:ascii="ComicSansMS" w:hAnsi="ComicSans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Spelling List </w:t>
                            </w:r>
                            <w:r w:rsidR="00960899" w:rsidRPr="00960899">
                              <w:rPr>
                                <w:rFonts w:ascii="ComicSansMS" w:hAnsi="ComicSansMS"/>
                                <w:b/>
                                <w:sz w:val="28"/>
                                <w:szCs w:val="28"/>
                                <w:u w:val="single"/>
                              </w:rPr>
                              <w:t>19</w:t>
                            </w:r>
                          </w:p>
                          <w:p w14:paraId="170E7454" w14:textId="337DCAD2" w:rsidR="00960899" w:rsidRPr="00960899" w:rsidRDefault="00960899" w:rsidP="00960899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60899"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</w:rPr>
                              <w:t>off boy hiding turtle disturb survive acorn Friday elbow hurt many* any*</w:t>
                            </w:r>
                          </w:p>
                          <w:p w14:paraId="09B94979" w14:textId="1DA81684" w:rsidR="00960899" w:rsidRPr="00960899" w:rsidRDefault="00960899" w:rsidP="00960899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60899"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D</w:t>
                            </w:r>
                            <w:r w:rsidRPr="00960899"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ictation</w:t>
                            </w:r>
                            <w:r w:rsidRPr="00960899"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 xml:space="preserve"> Sentences</w:t>
                            </w:r>
                            <w:r w:rsidRPr="00960899"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0899"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</w:rPr>
                              <w:br/>
                              <w:t>Curt burned his hand on the hot</w:t>
                            </w:r>
                            <w:r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0899"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</w:rPr>
                              <w:t>car.</w:t>
                            </w:r>
                            <w:r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0899"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</w:rPr>
                              <w:t>The burn hurt and felt like fire.</w:t>
                            </w:r>
                            <w:r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0899">
                              <w:rPr>
                                <w:rFonts w:ascii="ComicSansMS" w:hAnsi="ComicSansMS"/>
                                <w:b/>
                                <w:color w:val="auto"/>
                                <w:sz w:val="28"/>
                                <w:szCs w:val="28"/>
                              </w:rPr>
                              <w:t>My cat had five kittens on my birthday. The first ones were girls and the rest boys.</w:t>
                            </w:r>
                          </w:p>
                          <w:p w14:paraId="6969C08B" w14:textId="1014F889" w:rsidR="00557571" w:rsidRPr="00557571" w:rsidRDefault="00557571" w:rsidP="00557571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D358097" w14:textId="58D3F64B" w:rsidR="00D656EA" w:rsidRPr="00D656EA" w:rsidRDefault="00D656EA" w:rsidP="0055757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Cs w:val="24"/>
                              </w:rPr>
                            </w:pPr>
                          </w:p>
                          <w:p w14:paraId="75CF4140" w14:textId="12FF797C" w:rsidR="00BE1E13" w:rsidRPr="00BE1E13" w:rsidRDefault="00BE1E13" w:rsidP="00BE1E13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Chalkboard" w:hAnsi="Chalkboard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4C76741" w14:textId="77777777" w:rsidR="00F933E2" w:rsidRPr="00DC2146" w:rsidRDefault="00F933E2" w:rsidP="00F933E2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Chalkboard" w:hAnsi="Chalkboard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3B5D96F8" w14:textId="584C2E69" w:rsidR="00FA5AFD" w:rsidRPr="00150320" w:rsidRDefault="00FA5AFD" w:rsidP="00AC341C">
                            <w:pPr>
                              <w:spacing w:before="100" w:beforeAutospacing="1" w:after="100" w:afterAutospacing="1"/>
                              <w:rPr>
                                <w:rFonts w:ascii="Chalkboard" w:hAnsi="Chalkboard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80318" id="Text Box 508" o:spid="_x0000_s1029" type="#_x0000_t202" style="position:absolute;margin-left:-21.75pt;margin-top:14.7pt;width:243pt;height:241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" strokeweight="4.25pt">
                <v:stroke dashstyle="1 1" endcap="round"/>
                <v:textbox>
                  <w:txbxContent>
                    <w:p w14:paraId="32690582" w14:textId="580E3115" w:rsidR="00960899" w:rsidRPr="00960899" w:rsidRDefault="00D656EA" w:rsidP="00960899">
                      <w:pPr>
                        <w:pStyle w:val="NormalWeb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60899">
                        <w:rPr>
                          <w:rFonts w:ascii="ComicSansMS" w:hAnsi="ComicSansMS"/>
                          <w:b/>
                          <w:sz w:val="28"/>
                          <w:szCs w:val="28"/>
                          <w:u w:val="single"/>
                        </w:rPr>
                        <w:t xml:space="preserve">Spelling List </w:t>
                      </w:r>
                      <w:r w:rsidR="00960899" w:rsidRPr="00960899">
                        <w:rPr>
                          <w:rFonts w:ascii="ComicSansMS" w:hAnsi="ComicSansMS"/>
                          <w:b/>
                          <w:sz w:val="28"/>
                          <w:szCs w:val="28"/>
                          <w:u w:val="single"/>
                        </w:rPr>
                        <w:t>19</w:t>
                      </w:r>
                    </w:p>
                    <w:p w14:paraId="170E7454" w14:textId="337DCAD2" w:rsidR="00960899" w:rsidRPr="00960899" w:rsidRDefault="00960899" w:rsidP="00960899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960899"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</w:rPr>
                        <w:t>off boy hiding turtle disturb survive acorn Friday elbow hurt many* any*</w:t>
                      </w:r>
                    </w:p>
                    <w:p w14:paraId="09B94979" w14:textId="1DA81684" w:rsidR="00960899" w:rsidRPr="00960899" w:rsidRDefault="00960899" w:rsidP="00960899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960899"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  <w:t>D</w:t>
                      </w:r>
                      <w:r w:rsidRPr="00960899"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  <w:t>ictation</w:t>
                      </w:r>
                      <w:r w:rsidRPr="00960899"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  <w:t xml:space="preserve"> Sentences</w:t>
                      </w:r>
                      <w:r w:rsidRPr="00960899"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960899"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</w:rPr>
                        <w:br/>
                        <w:t>Curt burned his hand on the hot</w:t>
                      </w:r>
                      <w:r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960899"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</w:rPr>
                        <w:t>car.</w:t>
                      </w:r>
                      <w:r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960899"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</w:rPr>
                        <w:t>The burn hurt and felt like fire.</w:t>
                      </w:r>
                      <w:r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960899">
                        <w:rPr>
                          <w:rFonts w:ascii="ComicSansMS" w:hAnsi="ComicSansMS"/>
                          <w:b/>
                          <w:color w:val="auto"/>
                          <w:sz w:val="28"/>
                          <w:szCs w:val="28"/>
                        </w:rPr>
                        <w:t>My cat had five kittens on my birthday. The first ones were girls and the rest boys.</w:t>
                      </w:r>
                    </w:p>
                    <w:p w14:paraId="6969C08B" w14:textId="1014F889" w:rsidR="00557571" w:rsidRPr="00557571" w:rsidRDefault="00557571" w:rsidP="00557571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</w:p>
                    <w:p w14:paraId="7D358097" w14:textId="58D3F64B" w:rsidR="00D656EA" w:rsidRPr="00D656EA" w:rsidRDefault="00D656EA" w:rsidP="00557571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hAnsi="Times New Roman"/>
                          <w:color w:val="auto"/>
                          <w:szCs w:val="24"/>
                        </w:rPr>
                      </w:pPr>
                    </w:p>
                    <w:p w14:paraId="75CF4140" w14:textId="12FF797C" w:rsidR="00BE1E13" w:rsidRPr="00BE1E13" w:rsidRDefault="00BE1E13" w:rsidP="00BE1E13">
                      <w:pPr>
                        <w:spacing w:before="100" w:beforeAutospacing="1" w:after="100" w:afterAutospacing="1"/>
                        <w:jc w:val="center"/>
                        <w:rPr>
                          <w:rFonts w:ascii="Chalkboard" w:hAnsi="Chalkboard"/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  <w:p w14:paraId="74C76741" w14:textId="77777777" w:rsidR="00F933E2" w:rsidRPr="00DC2146" w:rsidRDefault="00F933E2" w:rsidP="00F933E2">
                      <w:pPr>
                        <w:spacing w:before="100" w:beforeAutospacing="1" w:after="100" w:afterAutospacing="1"/>
                        <w:jc w:val="center"/>
                        <w:rPr>
                          <w:rFonts w:ascii="Chalkboard" w:hAnsi="Chalkboard"/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  <w:p w14:paraId="3B5D96F8" w14:textId="584C2E69" w:rsidR="00FA5AFD" w:rsidRPr="00150320" w:rsidRDefault="00FA5AFD" w:rsidP="00AC341C">
                      <w:pPr>
                        <w:spacing w:before="100" w:beforeAutospacing="1" w:after="100" w:afterAutospacing="1"/>
                        <w:rPr>
                          <w:rFonts w:ascii="Chalkboard" w:hAnsi="Chalkboard"/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CF7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6F3F4D" wp14:editId="74A62284">
                <wp:simplePos x="0" y="0"/>
                <wp:positionH relativeFrom="column">
                  <wp:posOffset>2978604</wp:posOffset>
                </wp:positionH>
                <wp:positionV relativeFrom="paragraph">
                  <wp:posOffset>50981</wp:posOffset>
                </wp:positionV>
                <wp:extent cx="3663950" cy="473075"/>
                <wp:effectExtent l="0" t="0" r="0" b="0"/>
                <wp:wrapNone/>
                <wp:docPr id="37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1A57B" w14:textId="77777777" w:rsidR="00C94F12" w:rsidRPr="00BB5CF7" w:rsidRDefault="00C94F12">
                            <w:pPr>
                              <w:pStyle w:val="Heading1"/>
                              <w:jc w:val="center"/>
                              <w:rPr>
                                <w:rFonts w:ascii="Comic Sans MS" w:hAnsi="Comic Sans MS"/>
                                <w:bCs/>
                                <w:color w:val="auto"/>
                                <w:szCs w:val="48"/>
                              </w:rPr>
                            </w:pPr>
                            <w:r w:rsidRPr="00BB5CF7">
                              <w:rPr>
                                <w:rFonts w:ascii="Comic Sans MS" w:hAnsi="Comic Sans MS"/>
                                <w:bCs/>
                                <w:color w:val="auto"/>
                                <w:szCs w:val="48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F3F4D" id="Text Box 504" o:spid="_x0000_s1030" type="#_x0000_t202" style="position:absolute;margin-left:234.55pt;margin-top:4pt;width:288.5pt;height:3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" filled="f" stroked="f">
                <v:textbox>
                  <w:txbxContent>
                    <w:p w14:paraId="1751A57B" w14:textId="77777777" w:rsidR="00C94F12" w:rsidRPr="00BB5CF7" w:rsidRDefault="00C94F12">
                      <w:pPr>
                        <w:pStyle w:val="Heading1"/>
                        <w:jc w:val="center"/>
                        <w:rPr>
                          <w:rFonts w:ascii="Comic Sans MS" w:hAnsi="Comic Sans MS"/>
                          <w:bCs/>
                          <w:color w:val="auto"/>
                          <w:szCs w:val="48"/>
                        </w:rPr>
                      </w:pPr>
                      <w:r w:rsidRPr="00BB5CF7">
                        <w:rPr>
                          <w:rFonts w:ascii="Comic Sans MS" w:hAnsi="Comic Sans MS"/>
                          <w:bCs/>
                          <w:color w:val="auto"/>
                          <w:szCs w:val="48"/>
                        </w:rPr>
                        <w:t>Curriculum</w:t>
                      </w:r>
                    </w:p>
                  </w:txbxContent>
                </v:textbox>
              </v:shape>
            </w:pict>
          </mc:Fallback>
        </mc:AlternateContent>
      </w:r>
    </w:p>
    <w:p w14:paraId="06BBF169" w14:textId="425D9763" w:rsidR="00856B50" w:rsidRPr="00085892" w:rsidRDefault="00085892">
      <w:pPr>
        <w:rPr>
          <w:color w:val="auto"/>
        </w:rPr>
      </w:pPr>
      <w:r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CF2C1FE" wp14:editId="7EDC93C5">
                <wp:simplePos x="0" y="0"/>
                <wp:positionH relativeFrom="page">
                  <wp:posOffset>505460</wp:posOffset>
                </wp:positionH>
                <wp:positionV relativeFrom="page">
                  <wp:posOffset>6850380</wp:posOffset>
                </wp:positionV>
                <wp:extent cx="1623060" cy="2011680"/>
                <wp:effectExtent l="0" t="5080" r="5080" b="2540"/>
                <wp:wrapNone/>
                <wp:docPr id="35" name="Text Box 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23AA0" w14:textId="77777777" w:rsidR="00C94F12" w:rsidRDefault="00C94F12">
                            <w:pPr>
                              <w:pStyle w:val="BodyText"/>
                              <w:rPr>
                                <w:b/>
                                <w:i/>
                                <w:color w:val="0033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3300"/>
                              </w:rPr>
                              <w:t>Individual Highlights:</w:t>
                            </w:r>
                          </w:p>
                          <w:p w14:paraId="5EBFF9BE" w14:textId="77777777" w:rsidR="00C94F12" w:rsidRDefault="00C94F12">
                            <w:pPr>
                              <w:pStyle w:val="BodyTextIndent"/>
                              <w:tabs>
                                <w:tab w:val="right" w:pos="1800"/>
                              </w:tabs>
                              <w:spacing w:line="360" w:lineRule="exact"/>
                              <w:ind w:left="180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>Inside Story</w:t>
                            </w: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ab/>
                              <w:t>2</w:t>
                            </w:r>
                          </w:p>
                          <w:p w14:paraId="05DCE444" w14:textId="77777777" w:rsidR="00C94F12" w:rsidRDefault="00C94F12">
                            <w:pPr>
                              <w:pStyle w:val="BodyTextIndent"/>
                              <w:tabs>
                                <w:tab w:val="right" w:pos="1800"/>
                              </w:tabs>
                              <w:spacing w:line="360" w:lineRule="exact"/>
                              <w:ind w:left="180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>Inside Story</w:t>
                            </w: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ab/>
                              <w:t>3</w:t>
                            </w:r>
                          </w:p>
                          <w:p w14:paraId="062DA9F2" w14:textId="77777777" w:rsidR="00C94F12" w:rsidRDefault="00C94F12">
                            <w:pPr>
                              <w:pStyle w:val="BodyTextIndent"/>
                              <w:tabs>
                                <w:tab w:val="right" w:pos="1800"/>
                              </w:tabs>
                              <w:spacing w:line="360" w:lineRule="exact"/>
                              <w:ind w:left="180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>Inside Story</w:t>
                            </w: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ab/>
                              <w:t>4</w:t>
                            </w:r>
                          </w:p>
                          <w:p w14:paraId="20DD66F5" w14:textId="77777777" w:rsidR="00C94F12" w:rsidRDefault="00C94F12">
                            <w:pPr>
                              <w:pStyle w:val="BodyTextIndent"/>
                              <w:tabs>
                                <w:tab w:val="right" w:pos="1800"/>
                              </w:tabs>
                              <w:spacing w:line="360" w:lineRule="exact"/>
                              <w:ind w:left="180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>Inside Story</w:t>
                            </w: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ab/>
                              <w:t>5</w:t>
                            </w:r>
                          </w:p>
                          <w:p w14:paraId="68C387C3" w14:textId="77777777" w:rsidR="00C94F12" w:rsidRDefault="00C94F12">
                            <w:pPr>
                              <w:pStyle w:val="BodyTextIndent"/>
                              <w:tabs>
                                <w:tab w:val="right" w:pos="1800"/>
                              </w:tabs>
                              <w:spacing w:line="360" w:lineRule="exact"/>
                              <w:ind w:left="180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>Inside Story</w:t>
                            </w: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ab/>
                              <w:t>6</w:t>
                            </w:r>
                          </w:p>
                          <w:p w14:paraId="303C3DF9" w14:textId="77777777" w:rsidR="00C94F12" w:rsidRDefault="00C94F12">
                            <w:pPr>
                              <w:pStyle w:val="BodyTextIndent"/>
                              <w:tabs>
                                <w:tab w:val="right" w:pos="1800"/>
                              </w:tabs>
                              <w:spacing w:line="360" w:lineRule="exact"/>
                              <w:ind w:left="180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>Inside Story</w:t>
                            </w: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ab/>
                              <w:t>7</w:t>
                            </w:r>
                          </w:p>
                          <w:p w14:paraId="12225625" w14:textId="77777777" w:rsidR="00C94F12" w:rsidRDefault="00C94F12">
                            <w:pPr>
                              <w:pStyle w:val="BodyTextIndent"/>
                              <w:tabs>
                                <w:tab w:val="right" w:pos="1800"/>
                              </w:tabs>
                              <w:spacing w:line="360" w:lineRule="exact"/>
                              <w:ind w:left="180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>Last Story</w:t>
                            </w: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ab/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2C1FE" id="Text Box 8" o:spid="_x0000_s1031" type="#_x0000_t202" style="position:absolute;margin-left:39.8pt;margin-top:539.4pt;width:127.8pt;height:158.4pt;z-index:2516121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" filled="f" stroked="f">
                <v:textbox>
                  <w:txbxContent>
                    <w:p w14:paraId="63F23AA0" w14:textId="77777777" w:rsidR="00C94F12" w:rsidRDefault="00C94F12">
                      <w:pPr>
                        <w:pStyle w:val="BodyText"/>
                        <w:rPr>
                          <w:b/>
                          <w:i/>
                          <w:color w:val="003300"/>
                        </w:rPr>
                      </w:pPr>
                      <w:r>
                        <w:rPr>
                          <w:b/>
                          <w:i/>
                          <w:color w:val="003300"/>
                        </w:rPr>
                        <w:t>Individual Highlights:</w:t>
                      </w:r>
                    </w:p>
                    <w:p w14:paraId="5EBFF9BE" w14:textId="77777777" w:rsidR="00C94F12" w:rsidRDefault="00C94F12">
                      <w:pPr>
                        <w:pStyle w:val="BodyTextIndent"/>
                        <w:tabs>
                          <w:tab w:val="right" w:pos="1800"/>
                        </w:tabs>
                        <w:spacing w:line="360" w:lineRule="exact"/>
                        <w:ind w:left="180"/>
                        <w:rPr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b w:val="0"/>
                          <w:i w:val="0"/>
                          <w:sz w:val="18"/>
                        </w:rPr>
                        <w:t>Inside Story</w:t>
                      </w:r>
                      <w:r>
                        <w:rPr>
                          <w:b w:val="0"/>
                          <w:i w:val="0"/>
                          <w:sz w:val="18"/>
                        </w:rPr>
                        <w:tab/>
                        <w:t>2</w:t>
                      </w:r>
                    </w:p>
                    <w:p w14:paraId="05DCE444" w14:textId="77777777" w:rsidR="00C94F12" w:rsidRDefault="00C94F12">
                      <w:pPr>
                        <w:pStyle w:val="BodyTextIndent"/>
                        <w:tabs>
                          <w:tab w:val="right" w:pos="1800"/>
                        </w:tabs>
                        <w:spacing w:line="360" w:lineRule="exact"/>
                        <w:ind w:left="180"/>
                        <w:rPr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b w:val="0"/>
                          <w:i w:val="0"/>
                          <w:sz w:val="18"/>
                        </w:rPr>
                        <w:t>Inside Story</w:t>
                      </w:r>
                      <w:r>
                        <w:rPr>
                          <w:b w:val="0"/>
                          <w:i w:val="0"/>
                          <w:sz w:val="18"/>
                        </w:rPr>
                        <w:tab/>
                        <w:t>3</w:t>
                      </w:r>
                    </w:p>
                    <w:p w14:paraId="062DA9F2" w14:textId="77777777" w:rsidR="00C94F12" w:rsidRDefault="00C94F12">
                      <w:pPr>
                        <w:pStyle w:val="BodyTextIndent"/>
                        <w:tabs>
                          <w:tab w:val="right" w:pos="1800"/>
                        </w:tabs>
                        <w:spacing w:line="360" w:lineRule="exact"/>
                        <w:ind w:left="180"/>
                        <w:rPr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b w:val="0"/>
                          <w:i w:val="0"/>
                          <w:sz w:val="18"/>
                        </w:rPr>
                        <w:t>Inside Story</w:t>
                      </w:r>
                      <w:r>
                        <w:rPr>
                          <w:b w:val="0"/>
                          <w:i w:val="0"/>
                          <w:sz w:val="18"/>
                        </w:rPr>
                        <w:tab/>
                        <w:t>4</w:t>
                      </w:r>
                    </w:p>
                    <w:p w14:paraId="20DD66F5" w14:textId="77777777" w:rsidR="00C94F12" w:rsidRDefault="00C94F12">
                      <w:pPr>
                        <w:pStyle w:val="BodyTextIndent"/>
                        <w:tabs>
                          <w:tab w:val="right" w:pos="1800"/>
                        </w:tabs>
                        <w:spacing w:line="360" w:lineRule="exact"/>
                        <w:ind w:left="180"/>
                        <w:rPr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b w:val="0"/>
                          <w:i w:val="0"/>
                          <w:sz w:val="18"/>
                        </w:rPr>
                        <w:t>Inside Story</w:t>
                      </w:r>
                      <w:r>
                        <w:rPr>
                          <w:b w:val="0"/>
                          <w:i w:val="0"/>
                          <w:sz w:val="18"/>
                        </w:rPr>
                        <w:tab/>
                        <w:t>5</w:t>
                      </w:r>
                    </w:p>
                    <w:p w14:paraId="68C387C3" w14:textId="77777777" w:rsidR="00C94F12" w:rsidRDefault="00C94F12">
                      <w:pPr>
                        <w:pStyle w:val="BodyTextIndent"/>
                        <w:tabs>
                          <w:tab w:val="right" w:pos="1800"/>
                        </w:tabs>
                        <w:spacing w:line="360" w:lineRule="exact"/>
                        <w:ind w:left="180"/>
                        <w:rPr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b w:val="0"/>
                          <w:i w:val="0"/>
                          <w:sz w:val="18"/>
                        </w:rPr>
                        <w:t>Inside Story</w:t>
                      </w:r>
                      <w:r>
                        <w:rPr>
                          <w:b w:val="0"/>
                          <w:i w:val="0"/>
                          <w:sz w:val="18"/>
                        </w:rPr>
                        <w:tab/>
                        <w:t>6</w:t>
                      </w:r>
                    </w:p>
                    <w:p w14:paraId="303C3DF9" w14:textId="77777777" w:rsidR="00C94F12" w:rsidRDefault="00C94F12">
                      <w:pPr>
                        <w:pStyle w:val="BodyTextIndent"/>
                        <w:tabs>
                          <w:tab w:val="right" w:pos="1800"/>
                        </w:tabs>
                        <w:spacing w:line="360" w:lineRule="exact"/>
                        <w:ind w:left="180"/>
                        <w:rPr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b w:val="0"/>
                          <w:i w:val="0"/>
                          <w:sz w:val="18"/>
                        </w:rPr>
                        <w:t>Inside Story</w:t>
                      </w:r>
                      <w:r>
                        <w:rPr>
                          <w:b w:val="0"/>
                          <w:i w:val="0"/>
                          <w:sz w:val="18"/>
                        </w:rPr>
                        <w:tab/>
                        <w:t>7</w:t>
                      </w:r>
                    </w:p>
                    <w:p w14:paraId="12225625" w14:textId="77777777" w:rsidR="00C94F12" w:rsidRDefault="00C94F12">
                      <w:pPr>
                        <w:pStyle w:val="BodyTextIndent"/>
                        <w:tabs>
                          <w:tab w:val="right" w:pos="1800"/>
                        </w:tabs>
                        <w:spacing w:line="360" w:lineRule="exact"/>
                        <w:ind w:left="180"/>
                        <w:rPr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b w:val="0"/>
                          <w:i w:val="0"/>
                          <w:sz w:val="18"/>
                        </w:rPr>
                        <w:t>Last Story</w:t>
                      </w:r>
                      <w:r>
                        <w:rPr>
                          <w:b w:val="0"/>
                          <w:i w:val="0"/>
                          <w:sz w:val="18"/>
                        </w:rPr>
                        <w:tab/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F8D7C40" wp14:editId="61E4608A">
                <wp:simplePos x="0" y="0"/>
                <wp:positionH relativeFrom="page">
                  <wp:posOffset>485775</wp:posOffset>
                </wp:positionH>
                <wp:positionV relativeFrom="page">
                  <wp:posOffset>2482215</wp:posOffset>
                </wp:positionV>
                <wp:extent cx="1645920" cy="1705610"/>
                <wp:effectExtent l="3175" t="5715" r="1905" b="3175"/>
                <wp:wrapNone/>
                <wp:docPr id="34" name="Text Box 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EC763" w14:textId="77777777" w:rsidR="00C94F12" w:rsidRDefault="00C94F12">
                            <w:pPr>
                              <w:pStyle w:val="BodyText"/>
                              <w:rPr>
                                <w:b/>
                                <w:i/>
                                <w:color w:val="0033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3300"/>
                              </w:rPr>
                              <w:t>Special Interest Articles:</w:t>
                            </w:r>
                          </w:p>
                          <w:p w14:paraId="36E423CA" w14:textId="77777777" w:rsidR="00C94F12" w:rsidRDefault="00C94F12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693DDBC4" w14:textId="77777777" w:rsidR="00C94F12" w:rsidRDefault="00C94F12">
                            <w:pPr>
                              <w:pStyle w:val="BodyTextIndent"/>
                              <w:spacing w:line="220" w:lineRule="exact"/>
                              <w:ind w:left="187" w:hanging="187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>•</w:t>
                            </w: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ab/>
                              <w:t>Add a highlight your point of interest here.</w:t>
                            </w:r>
                          </w:p>
                          <w:p w14:paraId="0524D0D0" w14:textId="77777777" w:rsidR="00C94F12" w:rsidRDefault="00C94F12">
                            <w:pPr>
                              <w:pStyle w:val="BodyTextIndent"/>
                              <w:tabs>
                                <w:tab w:val="left" w:pos="180"/>
                              </w:tabs>
                              <w:spacing w:line="220" w:lineRule="exact"/>
                              <w:ind w:left="187" w:hanging="187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</w:p>
                          <w:p w14:paraId="706B7089" w14:textId="77777777" w:rsidR="00C94F12" w:rsidRDefault="00C94F12">
                            <w:pPr>
                              <w:pStyle w:val="BodyTextIndent"/>
                              <w:tabs>
                                <w:tab w:val="left" w:pos="180"/>
                              </w:tabs>
                              <w:spacing w:line="220" w:lineRule="exact"/>
                              <w:ind w:left="187" w:hanging="187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>•</w:t>
                            </w: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ab/>
                              <w:t>Add a highlight your point of interest here.</w:t>
                            </w:r>
                          </w:p>
                          <w:p w14:paraId="64C921B7" w14:textId="77777777" w:rsidR="00C94F12" w:rsidRDefault="00C94F12">
                            <w:pPr>
                              <w:pStyle w:val="BodyTextIndent"/>
                              <w:tabs>
                                <w:tab w:val="left" w:pos="180"/>
                              </w:tabs>
                              <w:spacing w:line="220" w:lineRule="exact"/>
                              <w:ind w:left="187" w:hanging="187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</w:p>
                          <w:p w14:paraId="131F63B1" w14:textId="77777777" w:rsidR="00C94F12" w:rsidRDefault="00C94F12">
                            <w:pPr>
                              <w:pStyle w:val="BodyTextIndent"/>
                              <w:tabs>
                                <w:tab w:val="left" w:pos="180"/>
                              </w:tabs>
                              <w:spacing w:line="220" w:lineRule="exact"/>
                              <w:ind w:left="187" w:hanging="187"/>
                              <w:rPr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>•</w:t>
                            </w:r>
                            <w:r>
                              <w:rPr>
                                <w:b w:val="0"/>
                                <w:i w:val="0"/>
                                <w:sz w:val="18"/>
                              </w:rPr>
                              <w:tab/>
                              <w:t>Add a highlight your point of interest 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D7C40" id="Text Box 7" o:spid="_x0000_s1032" type="#_x0000_t202" style="position:absolute;margin-left:38.25pt;margin-top:195.45pt;width:129.6pt;height:134.3pt;z-index:2516111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" filled="f" stroked="f">
                <v:textbox inset="0,0,0,0">
                  <w:txbxContent>
                    <w:p w14:paraId="6A6EC763" w14:textId="77777777" w:rsidR="00C94F12" w:rsidRDefault="00C94F12">
                      <w:pPr>
                        <w:pStyle w:val="BodyText"/>
                        <w:rPr>
                          <w:b/>
                          <w:i/>
                          <w:color w:val="003300"/>
                        </w:rPr>
                      </w:pPr>
                      <w:r>
                        <w:rPr>
                          <w:b/>
                          <w:i/>
                          <w:color w:val="003300"/>
                        </w:rPr>
                        <w:t>Special Interest Articles:</w:t>
                      </w:r>
                    </w:p>
                    <w:p w14:paraId="36E423CA" w14:textId="77777777" w:rsidR="00C94F12" w:rsidRDefault="00C94F12">
                      <w:pPr>
                        <w:rPr>
                          <w:sz w:val="18"/>
                        </w:rPr>
                      </w:pPr>
                    </w:p>
                    <w:p w14:paraId="693DDBC4" w14:textId="77777777" w:rsidR="00C94F12" w:rsidRDefault="00C94F12">
                      <w:pPr>
                        <w:pStyle w:val="BodyTextIndent"/>
                        <w:spacing w:line="220" w:lineRule="exact"/>
                        <w:ind w:left="187" w:hanging="187"/>
                        <w:rPr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b w:val="0"/>
                          <w:i w:val="0"/>
                          <w:sz w:val="18"/>
                        </w:rPr>
                        <w:t>•</w:t>
                      </w:r>
                      <w:r>
                        <w:rPr>
                          <w:b w:val="0"/>
                          <w:i w:val="0"/>
                          <w:sz w:val="18"/>
                        </w:rPr>
                        <w:tab/>
                        <w:t>Add a highlight your point of interest here.</w:t>
                      </w:r>
                    </w:p>
                    <w:p w14:paraId="0524D0D0" w14:textId="77777777" w:rsidR="00C94F12" w:rsidRDefault="00C94F12">
                      <w:pPr>
                        <w:pStyle w:val="BodyTextIndent"/>
                        <w:tabs>
                          <w:tab w:val="left" w:pos="180"/>
                        </w:tabs>
                        <w:spacing w:line="220" w:lineRule="exact"/>
                        <w:ind w:left="187" w:hanging="187"/>
                        <w:rPr>
                          <w:b w:val="0"/>
                          <w:i w:val="0"/>
                          <w:sz w:val="18"/>
                        </w:rPr>
                      </w:pPr>
                    </w:p>
                    <w:p w14:paraId="706B7089" w14:textId="77777777" w:rsidR="00C94F12" w:rsidRDefault="00C94F12">
                      <w:pPr>
                        <w:pStyle w:val="BodyTextIndent"/>
                        <w:tabs>
                          <w:tab w:val="left" w:pos="180"/>
                        </w:tabs>
                        <w:spacing w:line="220" w:lineRule="exact"/>
                        <w:ind w:left="187" w:hanging="187"/>
                        <w:rPr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b w:val="0"/>
                          <w:i w:val="0"/>
                          <w:sz w:val="18"/>
                        </w:rPr>
                        <w:t>•</w:t>
                      </w:r>
                      <w:r>
                        <w:rPr>
                          <w:b w:val="0"/>
                          <w:i w:val="0"/>
                          <w:sz w:val="18"/>
                        </w:rPr>
                        <w:tab/>
                        <w:t>Add a highlight your point of interest here.</w:t>
                      </w:r>
                    </w:p>
                    <w:p w14:paraId="64C921B7" w14:textId="77777777" w:rsidR="00C94F12" w:rsidRDefault="00C94F12">
                      <w:pPr>
                        <w:pStyle w:val="BodyTextIndent"/>
                        <w:tabs>
                          <w:tab w:val="left" w:pos="180"/>
                        </w:tabs>
                        <w:spacing w:line="220" w:lineRule="exact"/>
                        <w:ind w:left="187" w:hanging="187"/>
                        <w:rPr>
                          <w:b w:val="0"/>
                          <w:i w:val="0"/>
                          <w:sz w:val="18"/>
                        </w:rPr>
                      </w:pPr>
                    </w:p>
                    <w:p w14:paraId="131F63B1" w14:textId="77777777" w:rsidR="00C94F12" w:rsidRDefault="00C94F12">
                      <w:pPr>
                        <w:pStyle w:val="BodyTextIndent"/>
                        <w:tabs>
                          <w:tab w:val="left" w:pos="180"/>
                        </w:tabs>
                        <w:spacing w:line="220" w:lineRule="exact"/>
                        <w:ind w:left="187" w:hanging="187"/>
                        <w:rPr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b w:val="0"/>
                          <w:i w:val="0"/>
                          <w:sz w:val="18"/>
                        </w:rPr>
                        <w:t>•</w:t>
                      </w:r>
                      <w:r>
                        <w:rPr>
                          <w:b w:val="0"/>
                          <w:i w:val="0"/>
                          <w:sz w:val="18"/>
                        </w:rPr>
                        <w:tab/>
                        <w:t>Add a highlight your point of interest 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646B20" w14:textId="35820B9D" w:rsidR="00D67250" w:rsidRDefault="00BB5CF7" w:rsidP="00D67250">
      <w:pPr>
        <w:rPr>
          <w:rFonts w:ascii="Chalkboard" w:hAnsi="Chalkboard"/>
          <w:color w:val="auto"/>
          <w:sz w:val="36"/>
          <w:szCs w:val="36"/>
        </w:rPr>
      </w:pPr>
      <w:r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3113F1" wp14:editId="3B2438AC">
                <wp:simplePos x="0" y="0"/>
                <wp:positionH relativeFrom="column">
                  <wp:posOffset>3423684</wp:posOffset>
                </wp:positionH>
                <wp:positionV relativeFrom="paragraph">
                  <wp:posOffset>162560</wp:posOffset>
                </wp:positionV>
                <wp:extent cx="3150016" cy="6655981"/>
                <wp:effectExtent l="0" t="0" r="0" b="0"/>
                <wp:wrapNone/>
                <wp:docPr id="31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016" cy="6655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607DC" w14:textId="60381E46" w:rsidR="00150320" w:rsidRPr="00557571" w:rsidRDefault="00C94F12" w:rsidP="00507C23">
                            <w:pPr>
                              <w:pStyle w:val="NormalWeb"/>
                            </w:pPr>
                            <w:r w:rsidRPr="00BB5CF7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  <w:u w:val="single"/>
                              </w:rPr>
                              <w:t>Phonics:</w:t>
                            </w:r>
                            <w:r w:rsidR="00F24F48" w:rsidRPr="00BB5CF7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0899" w:rsidRPr="0096089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Digraph</w:t>
                            </w:r>
                            <w:r w:rsidR="0096089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</w:t>
                            </w:r>
                            <w:r w:rsidR="00960899" w:rsidRPr="0096089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60899" w:rsidRPr="0096089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ey</w:t>
                            </w:r>
                            <w:proofErr w:type="spellEnd"/>
                            <w:r w:rsidR="0096089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and</w:t>
                            </w:r>
                            <w:r w:rsidR="00960899" w:rsidRPr="0096089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60899" w:rsidRPr="0096089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ph</w:t>
                            </w:r>
                            <w:proofErr w:type="spellEnd"/>
                            <w:r w:rsidR="00960899" w:rsidRPr="0096089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Soft g </w:t>
                            </w:r>
                          </w:p>
                          <w:p w14:paraId="3BB5DC40" w14:textId="0B7F307E" w:rsidR="00150320" w:rsidRPr="00BB5CF7" w:rsidRDefault="00C94F12" w:rsidP="001C0DBE">
                            <w:pPr>
                              <w:pStyle w:val="NormalWeb"/>
                              <w:rPr>
                                <w:rFonts w:ascii="Comic Sans MS" w:hAnsi="Comic Sans MS"/>
                              </w:rPr>
                            </w:pPr>
                            <w:r w:rsidRPr="00BB5CF7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  <w:u w:val="single"/>
                              </w:rPr>
                              <w:t>Reading</w:t>
                            </w:r>
                            <w:r w:rsidRPr="00BB5CF7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F24F48" w:rsidRPr="00BB5CF7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0899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  <w:u w:val="single"/>
                              </w:rPr>
                              <w:t>Feelings</w:t>
                            </w:r>
                            <w:r w:rsidR="00D656EA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, sequencing, </w:t>
                            </w:r>
                            <w:r w:rsidR="00BB5CF7" w:rsidRPr="00BB5CF7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retelling a story</w:t>
                            </w:r>
                            <w:r w:rsidR="002D59BB" w:rsidRPr="00BB5CF7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960899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problem/solution</w:t>
                            </w:r>
                          </w:p>
                          <w:p w14:paraId="05EEABA3" w14:textId="1D6DD696" w:rsidR="005B5B39" w:rsidRPr="00960899" w:rsidRDefault="00C94F12" w:rsidP="00960899">
                            <w:pPr>
                              <w:pStyle w:val="BodyText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BB5CF7"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Math:</w:t>
                            </w:r>
                            <w:r w:rsidR="003B0A6E" w:rsidRPr="00BB5CF7"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0899" w:rsidRPr="00960899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recognize and make use of part-whole relationships within tape diagrams</w:t>
                            </w:r>
                            <w:r w:rsidR="00960899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960899" w:rsidRPr="00960899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add a pair of two-digit numbers when the ones digits have a sum less than or equal to 10</w:t>
                            </w:r>
                          </w:p>
                          <w:p w14:paraId="10042B2D" w14:textId="77777777" w:rsidR="00960899" w:rsidRDefault="00960899" w:rsidP="00F70176">
                            <w:pPr>
                              <w:pStyle w:val="BodyText"/>
                              <w:spacing w:line="240" w:lineRule="auto"/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BED9C8D" w14:textId="19CE078B" w:rsidR="00F933E2" w:rsidRPr="00BB5CF7" w:rsidRDefault="00F24F48" w:rsidP="00F70176">
                            <w:pPr>
                              <w:pStyle w:val="BodyText"/>
                              <w:spacing w:line="240" w:lineRule="auto"/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5CF7"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Scienc</w:t>
                            </w:r>
                            <w:r w:rsidR="00F70176" w:rsidRPr="00BB5CF7"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e &amp; Social Studies:</w:t>
                            </w:r>
                          </w:p>
                          <w:p w14:paraId="02338F52" w14:textId="249FCE62" w:rsidR="004A5618" w:rsidRPr="00557571" w:rsidRDefault="002D59BB" w:rsidP="00557571">
                            <w:pPr>
                              <w:pStyle w:val="BodyText"/>
                              <w:spacing w:line="240" w:lineRule="auto"/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B5CF7"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Extreme </w:t>
                            </w:r>
                            <w:r w:rsidR="001D0A6F" w:rsidRPr="00BB5CF7"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</w:rPr>
                              <w:t>Weather</w:t>
                            </w:r>
                            <w:r w:rsidR="00BB5CF7" w:rsidRPr="00BB5CF7"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960899">
                              <w:rPr>
                                <w:rFonts w:ascii="Comic Sans MS" w:hAnsi="Comic Sans MS"/>
                                <w:bCs/>
                                <w:color w:val="auto"/>
                                <w:sz w:val="32"/>
                                <w:szCs w:val="32"/>
                              </w:rPr>
                              <w:t>Famous African Americans</w:t>
                            </w:r>
                          </w:p>
                          <w:p w14:paraId="753246D0" w14:textId="5E34AC7B" w:rsidR="005A6E3C" w:rsidRPr="00085892" w:rsidRDefault="005A6E3C" w:rsidP="00D67250">
                            <w:pPr>
                              <w:pStyle w:val="BodyTex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113F1" id="Text Box 505" o:spid="_x0000_s1033" type="#_x0000_t202" style="position:absolute;margin-left:269.6pt;margin-top:12.8pt;width:248.05pt;height:524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" filled="f" stroked="f">
                <v:textbox>
                  <w:txbxContent>
                    <w:p w14:paraId="10A607DC" w14:textId="60381E46" w:rsidR="00150320" w:rsidRPr="00557571" w:rsidRDefault="00C94F12" w:rsidP="00507C23">
                      <w:pPr>
                        <w:pStyle w:val="NormalWeb"/>
                      </w:pPr>
                      <w:r w:rsidRPr="00BB5CF7">
                        <w:rPr>
                          <w:rFonts w:ascii="Comic Sans MS" w:hAnsi="Comic Sans MS"/>
                          <w:bCs/>
                          <w:sz w:val="32"/>
                          <w:szCs w:val="32"/>
                          <w:u w:val="single"/>
                        </w:rPr>
                        <w:t>Phonics:</w:t>
                      </w:r>
                      <w:r w:rsidR="00F24F48" w:rsidRPr="00BB5CF7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60899" w:rsidRPr="00960899">
                        <w:rPr>
                          <w:rFonts w:ascii="Comic Sans MS" w:hAnsi="Comic Sans MS"/>
                          <w:sz w:val="32"/>
                          <w:szCs w:val="32"/>
                        </w:rPr>
                        <w:t>Digraph</w:t>
                      </w:r>
                      <w:r w:rsidR="00960899">
                        <w:rPr>
                          <w:rFonts w:ascii="Comic Sans MS" w:hAnsi="Comic Sans MS"/>
                          <w:sz w:val="32"/>
                          <w:szCs w:val="32"/>
                        </w:rPr>
                        <w:t>s</w:t>
                      </w:r>
                      <w:r w:rsidR="00960899" w:rsidRPr="0096089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60899" w:rsidRPr="00960899">
                        <w:rPr>
                          <w:rFonts w:ascii="Comic Sans MS" w:hAnsi="Comic Sans MS"/>
                          <w:sz w:val="32"/>
                          <w:szCs w:val="32"/>
                        </w:rPr>
                        <w:t>ey</w:t>
                      </w:r>
                      <w:proofErr w:type="spellEnd"/>
                      <w:r w:rsidR="0096089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and</w:t>
                      </w:r>
                      <w:r w:rsidR="00960899" w:rsidRPr="0096089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60899" w:rsidRPr="00960899">
                        <w:rPr>
                          <w:rFonts w:ascii="Comic Sans MS" w:hAnsi="Comic Sans MS"/>
                          <w:sz w:val="32"/>
                          <w:szCs w:val="32"/>
                        </w:rPr>
                        <w:t>ph</w:t>
                      </w:r>
                      <w:proofErr w:type="spellEnd"/>
                      <w:r w:rsidR="00960899" w:rsidRPr="0096089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Soft g </w:t>
                      </w:r>
                    </w:p>
                    <w:p w14:paraId="3BB5DC40" w14:textId="0B7F307E" w:rsidR="00150320" w:rsidRPr="00BB5CF7" w:rsidRDefault="00C94F12" w:rsidP="001C0DBE">
                      <w:pPr>
                        <w:pStyle w:val="NormalWeb"/>
                        <w:rPr>
                          <w:rFonts w:ascii="Comic Sans MS" w:hAnsi="Comic Sans MS"/>
                        </w:rPr>
                      </w:pPr>
                      <w:r w:rsidRPr="00BB5CF7">
                        <w:rPr>
                          <w:rFonts w:ascii="Comic Sans MS" w:hAnsi="Comic Sans MS"/>
                          <w:bCs/>
                          <w:sz w:val="32"/>
                          <w:szCs w:val="32"/>
                          <w:u w:val="single"/>
                        </w:rPr>
                        <w:t>Reading</w:t>
                      </w:r>
                      <w:r w:rsidRPr="00BB5CF7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:</w:t>
                      </w:r>
                      <w:r w:rsidR="00F24F48" w:rsidRPr="00BB5CF7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60899">
                        <w:rPr>
                          <w:rFonts w:ascii="Comic Sans MS" w:hAnsi="Comic Sans MS"/>
                          <w:bCs/>
                          <w:sz w:val="32"/>
                          <w:szCs w:val="32"/>
                          <w:u w:val="single"/>
                        </w:rPr>
                        <w:t>Feelings</w:t>
                      </w:r>
                      <w:r w:rsidR="00D656EA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, sequencing, </w:t>
                      </w:r>
                      <w:r w:rsidR="00BB5CF7" w:rsidRPr="00BB5CF7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retelling a story</w:t>
                      </w:r>
                      <w:r w:rsidR="002D59BB" w:rsidRPr="00BB5CF7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960899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problem/solution</w:t>
                      </w:r>
                    </w:p>
                    <w:p w14:paraId="05EEABA3" w14:textId="1D6DD696" w:rsidR="005B5B39" w:rsidRPr="00960899" w:rsidRDefault="00C94F12" w:rsidP="00960899">
                      <w:pPr>
                        <w:pStyle w:val="BodyText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BB5CF7"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  <w:u w:val="single"/>
                        </w:rPr>
                        <w:t>Math:</w:t>
                      </w:r>
                      <w:r w:rsidR="003B0A6E" w:rsidRPr="00BB5CF7"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960899" w:rsidRPr="00960899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recognize and make use of part-whole relationships within tape diagrams</w:t>
                      </w:r>
                      <w:r w:rsidR="00960899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960899" w:rsidRPr="00960899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add a pair of two-digit numbers when the ones digits have a sum less than or equal to 10</w:t>
                      </w:r>
                    </w:p>
                    <w:p w14:paraId="10042B2D" w14:textId="77777777" w:rsidR="00960899" w:rsidRDefault="00960899" w:rsidP="00F70176">
                      <w:pPr>
                        <w:pStyle w:val="BodyText"/>
                        <w:spacing w:line="240" w:lineRule="auto"/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  <w:u w:val="single"/>
                        </w:rPr>
                      </w:pPr>
                    </w:p>
                    <w:p w14:paraId="2BED9C8D" w14:textId="19CE078B" w:rsidR="00F933E2" w:rsidRPr="00BB5CF7" w:rsidRDefault="00F24F48" w:rsidP="00F70176">
                      <w:pPr>
                        <w:pStyle w:val="BodyText"/>
                        <w:spacing w:line="240" w:lineRule="auto"/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  <w:u w:val="single"/>
                        </w:rPr>
                      </w:pPr>
                      <w:r w:rsidRPr="00BB5CF7"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  <w:u w:val="single"/>
                        </w:rPr>
                        <w:t>Scienc</w:t>
                      </w:r>
                      <w:r w:rsidR="00F70176" w:rsidRPr="00BB5CF7"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  <w:u w:val="single"/>
                        </w:rPr>
                        <w:t>e &amp; Social Studies:</w:t>
                      </w:r>
                    </w:p>
                    <w:p w14:paraId="02338F52" w14:textId="249FCE62" w:rsidR="004A5618" w:rsidRPr="00557571" w:rsidRDefault="002D59BB" w:rsidP="00557571">
                      <w:pPr>
                        <w:pStyle w:val="BodyText"/>
                        <w:spacing w:line="240" w:lineRule="auto"/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BB5CF7"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</w:rPr>
                        <w:t xml:space="preserve">Extreme </w:t>
                      </w:r>
                      <w:r w:rsidR="001D0A6F" w:rsidRPr="00BB5CF7"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</w:rPr>
                        <w:t>Weather</w:t>
                      </w:r>
                      <w:r w:rsidR="00BB5CF7" w:rsidRPr="00BB5CF7"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</w:rPr>
                        <w:t xml:space="preserve">, </w:t>
                      </w:r>
                      <w:r w:rsidR="00960899">
                        <w:rPr>
                          <w:rFonts w:ascii="Comic Sans MS" w:hAnsi="Comic Sans MS"/>
                          <w:bCs/>
                          <w:color w:val="auto"/>
                          <w:sz w:val="32"/>
                          <w:szCs w:val="32"/>
                        </w:rPr>
                        <w:t>Famous African Americans</w:t>
                      </w:r>
                    </w:p>
                    <w:p w14:paraId="753246D0" w14:textId="5E34AC7B" w:rsidR="005A6E3C" w:rsidRPr="00085892" w:rsidRDefault="005A6E3C" w:rsidP="00D67250">
                      <w:pPr>
                        <w:pStyle w:val="BodyTex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892">
        <w:rPr>
          <w:noProof/>
          <w:color w:val="auto"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BF47CD" wp14:editId="0B1DEBC8">
                <wp:simplePos x="0" y="0"/>
                <wp:positionH relativeFrom="page">
                  <wp:posOffset>5715000</wp:posOffset>
                </wp:positionH>
                <wp:positionV relativeFrom="page">
                  <wp:posOffset>2286000</wp:posOffset>
                </wp:positionV>
                <wp:extent cx="1498600" cy="2555875"/>
                <wp:effectExtent l="0" t="0" r="0" b="0"/>
                <wp:wrapNone/>
                <wp:docPr id="32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55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4A306" w14:textId="14457D86" w:rsidR="00C94F12" w:rsidRPr="00C94F12" w:rsidRDefault="00C94F12">
                            <w:pPr>
                              <w:pStyle w:val="BodyText"/>
                              <w:spacing w:line="240" w:lineRule="auto"/>
                              <w:rPr>
                                <w:rFonts w:ascii="Chalkboard" w:hAnsi="Chalkboard"/>
                                <w:i/>
                                <w:sz w:val="32"/>
                                <w:szCs w:val="32"/>
                              </w:rPr>
                            </w:pPr>
                            <w:r w:rsidRPr="009C0869">
                              <w:rPr>
                                <w:rFonts w:ascii="Trebuchet MS Bold" w:hAnsi="Trebuchet MS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0869">
                              <w:rPr>
                                <w:rFonts w:ascii="Trebuchet MS Bold" w:hAnsi="Trebuchet MS Bold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F47CD" id="Text Box 464" o:spid="_x0000_s1034" type="#_x0000_t202" style="position:absolute;margin-left:450pt;margin-top:180pt;width:118pt;height:201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" filled="f" stroked="f">
                <v:textbox inset="0,0,0,0">
                  <w:txbxContent>
                    <w:p w14:paraId="5914A306" w14:textId="14457D86" w:rsidR="00C94F12" w:rsidRPr="00C94F12" w:rsidRDefault="00C94F12">
                      <w:pPr>
                        <w:pStyle w:val="BodyText"/>
                        <w:spacing w:line="240" w:lineRule="auto"/>
                        <w:rPr>
                          <w:rFonts w:ascii="Chalkboard" w:hAnsi="Chalkboard"/>
                          <w:i/>
                          <w:sz w:val="32"/>
                          <w:szCs w:val="32"/>
                        </w:rPr>
                      </w:pPr>
                      <w:r w:rsidRPr="009C0869">
                        <w:rPr>
                          <w:rFonts w:ascii="Trebuchet MS Bold" w:hAnsi="Trebuchet MS Bold"/>
                          <w:sz w:val="32"/>
                          <w:szCs w:val="32"/>
                        </w:rPr>
                        <w:t xml:space="preserve"> </w:t>
                      </w:r>
                      <w:r w:rsidRPr="009C0869">
                        <w:rPr>
                          <w:rFonts w:ascii="Trebuchet MS Bold" w:hAnsi="Trebuchet MS Bold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4E0B97" w14:textId="0534AAFE" w:rsidR="00856B50" w:rsidRPr="00085892" w:rsidRDefault="00856B50">
      <w:pPr>
        <w:rPr>
          <w:color w:val="auto"/>
        </w:rPr>
      </w:pPr>
    </w:p>
    <w:p w14:paraId="111F6458" w14:textId="3F222609" w:rsidR="00856B50" w:rsidRPr="00085892" w:rsidRDefault="00856B50">
      <w:pPr>
        <w:rPr>
          <w:color w:val="auto"/>
        </w:rPr>
      </w:pPr>
    </w:p>
    <w:p w14:paraId="7C593831" w14:textId="10713268" w:rsidR="00856B50" w:rsidRPr="00085892" w:rsidRDefault="00856B50">
      <w:pPr>
        <w:rPr>
          <w:color w:val="auto"/>
        </w:rPr>
      </w:pPr>
    </w:p>
    <w:p w14:paraId="05CDA0CC" w14:textId="3B5B380D" w:rsidR="00856B50" w:rsidRPr="00085892" w:rsidRDefault="00856B50">
      <w:pPr>
        <w:rPr>
          <w:color w:val="auto"/>
        </w:rPr>
      </w:pPr>
    </w:p>
    <w:p w14:paraId="3C9E624A" w14:textId="3F50BBCD" w:rsidR="00856B50" w:rsidRPr="00085892" w:rsidRDefault="00856B50">
      <w:pPr>
        <w:rPr>
          <w:color w:val="auto"/>
        </w:rPr>
      </w:pPr>
    </w:p>
    <w:p w14:paraId="232D82DB" w14:textId="6ACB73E8" w:rsidR="00856B50" w:rsidRPr="00085892" w:rsidRDefault="00856B50">
      <w:pPr>
        <w:rPr>
          <w:color w:val="auto"/>
        </w:rPr>
      </w:pPr>
    </w:p>
    <w:p w14:paraId="4DE65FAF" w14:textId="07BD36E9" w:rsidR="00D521D3" w:rsidRDefault="00D521D3"/>
    <w:p w14:paraId="19F19EF5" w14:textId="4097E667" w:rsidR="00D521D3" w:rsidRDefault="00F933E2">
      <w:r>
        <w:t xml:space="preserve">         </w:t>
      </w:r>
    </w:p>
    <w:p w14:paraId="656BE36F" w14:textId="345234B9" w:rsidR="00D521D3" w:rsidRDefault="00D521D3"/>
    <w:p w14:paraId="77010FA2" w14:textId="1DB182C4" w:rsidR="00D521D3" w:rsidRDefault="00D521D3"/>
    <w:p w14:paraId="44BF5DA1" w14:textId="145B6009" w:rsidR="004A5618" w:rsidRDefault="004A5618" w:rsidP="004A5618">
      <w:pPr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           </w:t>
      </w:r>
    </w:p>
    <w:p w14:paraId="411666B9" w14:textId="216201E9" w:rsidR="004A5618" w:rsidRDefault="004A5618" w:rsidP="004A5618">
      <w:pPr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           </w:t>
      </w:r>
    </w:p>
    <w:p w14:paraId="47F017D1" w14:textId="77777777" w:rsidR="001D0A6F" w:rsidRDefault="001D0A6F" w:rsidP="004A5618">
      <w:pPr>
        <w:rPr>
          <w:rFonts w:ascii="Times New Roman" w:hAnsi="Times New Roman"/>
          <w:color w:val="auto"/>
          <w:szCs w:val="24"/>
        </w:rPr>
      </w:pPr>
    </w:p>
    <w:p w14:paraId="666630FE" w14:textId="6DC3B007" w:rsidR="005B5B39" w:rsidRPr="005B5B39" w:rsidRDefault="004A5618" w:rsidP="005B5B39">
      <w:pPr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  </w:t>
      </w:r>
      <w:r w:rsidR="005B5B39">
        <w:rPr>
          <w:rFonts w:ascii="Times New Roman" w:hAnsi="Times New Roman"/>
          <w:color w:val="auto"/>
          <w:szCs w:val="24"/>
        </w:rPr>
        <w:t xml:space="preserve">   </w:t>
      </w:r>
    </w:p>
    <w:p w14:paraId="58F4B3D2" w14:textId="05C70660" w:rsidR="002D59BB" w:rsidRDefault="00085892" w:rsidP="002D59BB">
      <w:pPr>
        <w:rPr>
          <w:rFonts w:ascii="Times New Roman" w:hAnsi="Times New Roman"/>
          <w:color w:val="auto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21D64AF8" wp14:editId="5C4CFED9">
                <wp:simplePos x="0" y="0"/>
                <wp:positionH relativeFrom="page">
                  <wp:posOffset>3244850</wp:posOffset>
                </wp:positionH>
                <wp:positionV relativeFrom="page">
                  <wp:posOffset>7161530</wp:posOffset>
                </wp:positionV>
                <wp:extent cx="560070" cy="426720"/>
                <wp:effectExtent l="6350" t="0" r="5080" b="6350"/>
                <wp:wrapNone/>
                <wp:docPr id="2" name="Group 45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" cy="426720"/>
                          <a:chOff x="5055" y="11189"/>
                          <a:chExt cx="2142" cy="1632"/>
                        </a:xfrm>
                      </wpg:grpSpPr>
                      <wps:wsp>
                        <wps:cNvPr id="3" name="Freeform 456" hidden="1"/>
                        <wps:cNvSpPr>
                          <a:spLocks/>
                        </wps:cNvSpPr>
                        <wps:spPr bwMode="auto">
                          <a:xfrm>
                            <a:off x="5055" y="11189"/>
                            <a:ext cx="2142" cy="1632"/>
                          </a:xfrm>
                          <a:custGeom>
                            <a:avLst/>
                            <a:gdLst>
                              <a:gd name="T0" fmla="*/ 1219 w 2142"/>
                              <a:gd name="T1" fmla="*/ 638 h 1632"/>
                              <a:gd name="T2" fmla="*/ 1252 w 2142"/>
                              <a:gd name="T3" fmla="*/ 585 h 1632"/>
                              <a:gd name="T4" fmla="*/ 1326 w 2142"/>
                              <a:gd name="T5" fmla="*/ 462 h 1632"/>
                              <a:gd name="T6" fmla="*/ 1397 w 2142"/>
                              <a:gd name="T7" fmla="*/ 313 h 1632"/>
                              <a:gd name="T8" fmla="*/ 1421 w 2142"/>
                              <a:gd name="T9" fmla="*/ 185 h 1632"/>
                              <a:gd name="T10" fmla="*/ 1390 w 2142"/>
                              <a:gd name="T11" fmla="*/ 92 h 1632"/>
                              <a:gd name="T12" fmla="*/ 1364 w 2142"/>
                              <a:gd name="T13" fmla="*/ 54 h 1632"/>
                              <a:gd name="T14" fmla="*/ 1330 w 2142"/>
                              <a:gd name="T15" fmla="*/ 26 h 1632"/>
                              <a:gd name="T16" fmla="*/ 1247 w 2142"/>
                              <a:gd name="T17" fmla="*/ 0 h 1632"/>
                              <a:gd name="T18" fmla="*/ 1147 w 2142"/>
                              <a:gd name="T19" fmla="*/ 26 h 1632"/>
                              <a:gd name="T20" fmla="*/ 1016 w 2142"/>
                              <a:gd name="T21" fmla="*/ 135 h 1632"/>
                              <a:gd name="T22" fmla="*/ 942 w 2142"/>
                              <a:gd name="T23" fmla="*/ 218 h 1632"/>
                              <a:gd name="T24" fmla="*/ 871 w 2142"/>
                              <a:gd name="T25" fmla="*/ 306 h 1632"/>
                              <a:gd name="T26" fmla="*/ 807 w 2142"/>
                              <a:gd name="T27" fmla="*/ 393 h 1632"/>
                              <a:gd name="T28" fmla="*/ 754 w 2142"/>
                              <a:gd name="T29" fmla="*/ 467 h 1632"/>
                              <a:gd name="T30" fmla="*/ 704 w 2142"/>
                              <a:gd name="T31" fmla="*/ 536 h 1632"/>
                              <a:gd name="T32" fmla="*/ 602 w 2142"/>
                              <a:gd name="T33" fmla="*/ 524 h 1632"/>
                              <a:gd name="T34" fmla="*/ 371 w 2142"/>
                              <a:gd name="T35" fmla="*/ 517 h 1632"/>
                              <a:gd name="T36" fmla="*/ 131 w 2142"/>
                              <a:gd name="T37" fmla="*/ 545 h 1632"/>
                              <a:gd name="T38" fmla="*/ 42 w 2142"/>
                              <a:gd name="T39" fmla="*/ 585 h 1632"/>
                              <a:gd name="T40" fmla="*/ 0 w 2142"/>
                              <a:gd name="T41" fmla="*/ 647 h 1632"/>
                              <a:gd name="T42" fmla="*/ 2 w 2142"/>
                              <a:gd name="T43" fmla="*/ 716 h 1632"/>
                              <a:gd name="T44" fmla="*/ 40 w 2142"/>
                              <a:gd name="T45" fmla="*/ 778 h 1632"/>
                              <a:gd name="T46" fmla="*/ 104 w 2142"/>
                              <a:gd name="T47" fmla="*/ 830 h 1632"/>
                              <a:gd name="T48" fmla="*/ 181 w 2142"/>
                              <a:gd name="T49" fmla="*/ 875 h 1632"/>
                              <a:gd name="T50" fmla="*/ 261 w 2142"/>
                              <a:gd name="T51" fmla="*/ 908 h 1632"/>
                              <a:gd name="T52" fmla="*/ 331 w 2142"/>
                              <a:gd name="T53" fmla="*/ 932 h 1632"/>
                              <a:gd name="T54" fmla="*/ 402 w 2142"/>
                              <a:gd name="T55" fmla="*/ 953 h 1632"/>
                              <a:gd name="T56" fmla="*/ 381 w 2142"/>
                              <a:gd name="T57" fmla="*/ 975 h 1632"/>
                              <a:gd name="T58" fmla="*/ 323 w 2142"/>
                              <a:gd name="T59" fmla="*/ 1034 h 1632"/>
                              <a:gd name="T60" fmla="*/ 250 w 2142"/>
                              <a:gd name="T61" fmla="*/ 1119 h 1632"/>
                              <a:gd name="T62" fmla="*/ 211 w 2142"/>
                              <a:gd name="T63" fmla="*/ 1171 h 1632"/>
                              <a:gd name="T64" fmla="*/ 171 w 2142"/>
                              <a:gd name="T65" fmla="*/ 1224 h 1632"/>
                              <a:gd name="T66" fmla="*/ 133 w 2142"/>
                              <a:gd name="T67" fmla="*/ 1278 h 1632"/>
                              <a:gd name="T68" fmla="*/ 102 w 2142"/>
                              <a:gd name="T69" fmla="*/ 1333 h 1632"/>
                              <a:gd name="T70" fmla="*/ 57 w 2142"/>
                              <a:gd name="T71" fmla="*/ 1437 h 1632"/>
                              <a:gd name="T72" fmla="*/ 47 w 2142"/>
                              <a:gd name="T73" fmla="*/ 1525 h 1632"/>
                              <a:gd name="T74" fmla="*/ 62 w 2142"/>
                              <a:gd name="T75" fmla="*/ 1560 h 1632"/>
                              <a:gd name="T76" fmla="*/ 92 w 2142"/>
                              <a:gd name="T77" fmla="*/ 1589 h 1632"/>
                              <a:gd name="T78" fmla="*/ 171 w 2142"/>
                              <a:gd name="T79" fmla="*/ 1622 h 1632"/>
                              <a:gd name="T80" fmla="*/ 252 w 2142"/>
                              <a:gd name="T81" fmla="*/ 1632 h 1632"/>
                              <a:gd name="T82" fmla="*/ 409 w 2142"/>
                              <a:gd name="T83" fmla="*/ 1603 h 1632"/>
                              <a:gd name="T84" fmla="*/ 531 w 2142"/>
                              <a:gd name="T85" fmla="*/ 1553 h 1632"/>
                              <a:gd name="T86" fmla="*/ 576 w 2142"/>
                              <a:gd name="T87" fmla="*/ 1525 h 1632"/>
                              <a:gd name="T88" fmla="*/ 973 w 2142"/>
                              <a:gd name="T89" fmla="*/ 1119 h 1632"/>
                              <a:gd name="T90" fmla="*/ 1821 w 2142"/>
                              <a:gd name="T91" fmla="*/ 1148 h 1632"/>
                              <a:gd name="T92" fmla="*/ 2142 w 2142"/>
                              <a:gd name="T93" fmla="*/ 654 h 1632"/>
                              <a:gd name="T94" fmla="*/ 1842 w 2142"/>
                              <a:gd name="T95" fmla="*/ 555 h 1632"/>
                              <a:gd name="T96" fmla="*/ 1599 w 2142"/>
                              <a:gd name="T97" fmla="*/ 756 h 1632"/>
                              <a:gd name="T98" fmla="*/ 1219 w 2142"/>
                              <a:gd name="T99" fmla="*/ 638 h 1632"/>
                              <a:gd name="T100" fmla="*/ 1219 w 2142"/>
                              <a:gd name="T101" fmla="*/ 638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142" h="1632">
                                <a:moveTo>
                                  <a:pt x="1219" y="638"/>
                                </a:moveTo>
                                <a:lnTo>
                                  <a:pt x="1252" y="585"/>
                                </a:lnTo>
                                <a:lnTo>
                                  <a:pt x="1326" y="462"/>
                                </a:lnTo>
                                <a:lnTo>
                                  <a:pt x="1397" y="313"/>
                                </a:lnTo>
                                <a:lnTo>
                                  <a:pt x="1421" y="185"/>
                                </a:lnTo>
                                <a:lnTo>
                                  <a:pt x="1390" y="92"/>
                                </a:lnTo>
                                <a:lnTo>
                                  <a:pt x="1364" y="54"/>
                                </a:lnTo>
                                <a:lnTo>
                                  <a:pt x="1330" y="26"/>
                                </a:lnTo>
                                <a:lnTo>
                                  <a:pt x="1247" y="0"/>
                                </a:lnTo>
                                <a:lnTo>
                                  <a:pt x="1147" y="26"/>
                                </a:lnTo>
                                <a:lnTo>
                                  <a:pt x="1016" y="135"/>
                                </a:lnTo>
                                <a:lnTo>
                                  <a:pt x="942" y="218"/>
                                </a:lnTo>
                                <a:lnTo>
                                  <a:pt x="871" y="306"/>
                                </a:lnTo>
                                <a:lnTo>
                                  <a:pt x="807" y="393"/>
                                </a:lnTo>
                                <a:lnTo>
                                  <a:pt x="754" y="467"/>
                                </a:lnTo>
                                <a:lnTo>
                                  <a:pt x="704" y="536"/>
                                </a:lnTo>
                                <a:lnTo>
                                  <a:pt x="602" y="524"/>
                                </a:lnTo>
                                <a:lnTo>
                                  <a:pt x="371" y="517"/>
                                </a:lnTo>
                                <a:lnTo>
                                  <a:pt x="131" y="545"/>
                                </a:lnTo>
                                <a:lnTo>
                                  <a:pt x="42" y="585"/>
                                </a:lnTo>
                                <a:lnTo>
                                  <a:pt x="0" y="647"/>
                                </a:lnTo>
                                <a:lnTo>
                                  <a:pt x="2" y="716"/>
                                </a:lnTo>
                                <a:lnTo>
                                  <a:pt x="40" y="778"/>
                                </a:lnTo>
                                <a:lnTo>
                                  <a:pt x="104" y="830"/>
                                </a:lnTo>
                                <a:lnTo>
                                  <a:pt x="181" y="875"/>
                                </a:lnTo>
                                <a:lnTo>
                                  <a:pt x="261" y="908"/>
                                </a:lnTo>
                                <a:lnTo>
                                  <a:pt x="331" y="932"/>
                                </a:lnTo>
                                <a:lnTo>
                                  <a:pt x="402" y="953"/>
                                </a:lnTo>
                                <a:lnTo>
                                  <a:pt x="381" y="975"/>
                                </a:lnTo>
                                <a:lnTo>
                                  <a:pt x="323" y="1034"/>
                                </a:lnTo>
                                <a:lnTo>
                                  <a:pt x="250" y="1119"/>
                                </a:lnTo>
                                <a:lnTo>
                                  <a:pt x="211" y="1171"/>
                                </a:lnTo>
                                <a:lnTo>
                                  <a:pt x="171" y="1224"/>
                                </a:lnTo>
                                <a:lnTo>
                                  <a:pt x="133" y="1278"/>
                                </a:lnTo>
                                <a:lnTo>
                                  <a:pt x="102" y="1333"/>
                                </a:lnTo>
                                <a:lnTo>
                                  <a:pt x="57" y="1437"/>
                                </a:lnTo>
                                <a:lnTo>
                                  <a:pt x="47" y="1525"/>
                                </a:lnTo>
                                <a:lnTo>
                                  <a:pt x="62" y="1560"/>
                                </a:lnTo>
                                <a:lnTo>
                                  <a:pt x="92" y="1589"/>
                                </a:lnTo>
                                <a:lnTo>
                                  <a:pt x="171" y="1622"/>
                                </a:lnTo>
                                <a:lnTo>
                                  <a:pt x="252" y="1632"/>
                                </a:lnTo>
                                <a:lnTo>
                                  <a:pt x="409" y="1603"/>
                                </a:lnTo>
                                <a:lnTo>
                                  <a:pt x="531" y="1553"/>
                                </a:lnTo>
                                <a:lnTo>
                                  <a:pt x="576" y="1525"/>
                                </a:lnTo>
                                <a:lnTo>
                                  <a:pt x="973" y="1119"/>
                                </a:lnTo>
                                <a:lnTo>
                                  <a:pt x="1821" y="1148"/>
                                </a:lnTo>
                                <a:lnTo>
                                  <a:pt x="2142" y="654"/>
                                </a:lnTo>
                                <a:lnTo>
                                  <a:pt x="1842" y="555"/>
                                </a:lnTo>
                                <a:lnTo>
                                  <a:pt x="1599" y="756"/>
                                </a:lnTo>
                                <a:lnTo>
                                  <a:pt x="1219" y="638"/>
                                </a:lnTo>
                                <a:lnTo>
                                  <a:pt x="1219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57" hidden="1"/>
                        <wps:cNvSpPr>
                          <a:spLocks/>
                        </wps:cNvSpPr>
                        <wps:spPr bwMode="auto">
                          <a:xfrm>
                            <a:off x="5181" y="11260"/>
                            <a:ext cx="1902" cy="1489"/>
                          </a:xfrm>
                          <a:custGeom>
                            <a:avLst/>
                            <a:gdLst>
                              <a:gd name="T0" fmla="*/ 371 w 1902"/>
                              <a:gd name="T1" fmla="*/ 844 h 1489"/>
                              <a:gd name="T2" fmla="*/ 305 w 1902"/>
                              <a:gd name="T3" fmla="*/ 828 h 1489"/>
                              <a:gd name="T4" fmla="*/ 169 w 1902"/>
                              <a:gd name="T5" fmla="*/ 778 h 1489"/>
                              <a:gd name="T6" fmla="*/ 45 w 1902"/>
                              <a:gd name="T7" fmla="*/ 700 h 1489"/>
                              <a:gd name="T8" fmla="*/ 16 w 1902"/>
                              <a:gd name="T9" fmla="*/ 652 h 1489"/>
                              <a:gd name="T10" fmla="*/ 24 w 1902"/>
                              <a:gd name="T11" fmla="*/ 600 h 1489"/>
                              <a:gd name="T12" fmla="*/ 69 w 1902"/>
                              <a:gd name="T13" fmla="*/ 555 h 1489"/>
                              <a:gd name="T14" fmla="*/ 145 w 1902"/>
                              <a:gd name="T15" fmla="*/ 529 h 1489"/>
                              <a:gd name="T16" fmla="*/ 338 w 1902"/>
                              <a:gd name="T17" fmla="*/ 507 h 1489"/>
                              <a:gd name="T18" fmla="*/ 597 w 1902"/>
                              <a:gd name="T19" fmla="*/ 524 h 1489"/>
                              <a:gd name="T20" fmla="*/ 612 w 1902"/>
                              <a:gd name="T21" fmla="*/ 503 h 1489"/>
                              <a:gd name="T22" fmla="*/ 654 w 1902"/>
                              <a:gd name="T23" fmla="*/ 443 h 1489"/>
                              <a:gd name="T24" fmla="*/ 714 w 1902"/>
                              <a:gd name="T25" fmla="*/ 360 h 1489"/>
                              <a:gd name="T26" fmla="*/ 750 w 1902"/>
                              <a:gd name="T27" fmla="*/ 313 h 1489"/>
                              <a:gd name="T28" fmla="*/ 788 w 1902"/>
                              <a:gd name="T29" fmla="*/ 263 h 1489"/>
                              <a:gd name="T30" fmla="*/ 826 w 1902"/>
                              <a:gd name="T31" fmla="*/ 216 h 1489"/>
                              <a:gd name="T32" fmla="*/ 866 w 1902"/>
                              <a:gd name="T33" fmla="*/ 168 h 1489"/>
                              <a:gd name="T34" fmla="*/ 943 w 1902"/>
                              <a:gd name="T35" fmla="*/ 83 h 1489"/>
                              <a:gd name="T36" fmla="*/ 1009 w 1902"/>
                              <a:gd name="T37" fmla="*/ 23 h 1489"/>
                              <a:gd name="T38" fmla="*/ 1062 w 1902"/>
                              <a:gd name="T39" fmla="*/ 0 h 1489"/>
                              <a:gd name="T40" fmla="*/ 1197 w 1902"/>
                              <a:gd name="T41" fmla="*/ 28 h 1489"/>
                              <a:gd name="T42" fmla="*/ 1226 w 1902"/>
                              <a:gd name="T43" fmla="*/ 88 h 1489"/>
                              <a:gd name="T44" fmla="*/ 1216 w 1902"/>
                              <a:gd name="T45" fmla="*/ 192 h 1489"/>
                              <a:gd name="T46" fmla="*/ 1193 w 1902"/>
                              <a:gd name="T47" fmla="*/ 261 h 1489"/>
                              <a:gd name="T48" fmla="*/ 1159 w 1902"/>
                              <a:gd name="T49" fmla="*/ 332 h 1489"/>
                              <a:gd name="T50" fmla="*/ 1116 w 1902"/>
                              <a:gd name="T51" fmla="*/ 403 h 1489"/>
                              <a:gd name="T52" fmla="*/ 1073 w 1902"/>
                              <a:gd name="T53" fmla="*/ 472 h 1489"/>
                              <a:gd name="T54" fmla="*/ 1033 w 1902"/>
                              <a:gd name="T55" fmla="*/ 531 h 1489"/>
                              <a:gd name="T56" fmla="*/ 997 w 1902"/>
                              <a:gd name="T57" fmla="*/ 579 h 1489"/>
                              <a:gd name="T58" fmla="*/ 964 w 1902"/>
                              <a:gd name="T59" fmla="*/ 621 h 1489"/>
                              <a:gd name="T60" fmla="*/ 1490 w 1902"/>
                              <a:gd name="T61" fmla="*/ 749 h 1489"/>
                              <a:gd name="T62" fmla="*/ 1735 w 1902"/>
                              <a:gd name="T63" fmla="*/ 560 h 1489"/>
                              <a:gd name="T64" fmla="*/ 1902 w 1902"/>
                              <a:gd name="T65" fmla="*/ 602 h 1489"/>
                              <a:gd name="T66" fmla="*/ 1642 w 1902"/>
                              <a:gd name="T67" fmla="*/ 1006 h 1489"/>
                              <a:gd name="T68" fmla="*/ 828 w 1902"/>
                              <a:gd name="T69" fmla="*/ 920 h 1489"/>
                              <a:gd name="T70" fmla="*/ 769 w 1902"/>
                              <a:gd name="T71" fmla="*/ 994 h 1489"/>
                              <a:gd name="T72" fmla="*/ 704 w 1902"/>
                              <a:gd name="T73" fmla="*/ 1070 h 1489"/>
                              <a:gd name="T74" fmla="*/ 626 w 1902"/>
                              <a:gd name="T75" fmla="*/ 1157 h 1489"/>
                              <a:gd name="T76" fmla="*/ 585 w 1902"/>
                              <a:gd name="T77" fmla="*/ 1205 h 1489"/>
                              <a:gd name="T78" fmla="*/ 543 w 1902"/>
                              <a:gd name="T79" fmla="*/ 1250 h 1489"/>
                              <a:gd name="T80" fmla="*/ 459 w 1902"/>
                              <a:gd name="T81" fmla="*/ 1335 h 1489"/>
                              <a:gd name="T82" fmla="*/ 383 w 1902"/>
                              <a:gd name="T83" fmla="*/ 1404 h 1489"/>
                              <a:gd name="T84" fmla="*/ 321 w 1902"/>
                              <a:gd name="T85" fmla="*/ 1447 h 1489"/>
                              <a:gd name="T86" fmla="*/ 212 w 1902"/>
                              <a:gd name="T87" fmla="*/ 1485 h 1489"/>
                              <a:gd name="T88" fmla="*/ 107 w 1902"/>
                              <a:gd name="T89" fmla="*/ 1489 h 1489"/>
                              <a:gd name="T90" fmla="*/ 28 w 1902"/>
                              <a:gd name="T91" fmla="*/ 1456 h 1489"/>
                              <a:gd name="T92" fmla="*/ 0 w 1902"/>
                              <a:gd name="T93" fmla="*/ 1387 h 1489"/>
                              <a:gd name="T94" fmla="*/ 19 w 1902"/>
                              <a:gd name="T95" fmla="*/ 1328 h 1489"/>
                              <a:gd name="T96" fmla="*/ 59 w 1902"/>
                              <a:gd name="T97" fmla="*/ 1252 h 1489"/>
                              <a:gd name="T98" fmla="*/ 88 w 1902"/>
                              <a:gd name="T99" fmla="*/ 1207 h 1489"/>
                              <a:gd name="T100" fmla="*/ 119 w 1902"/>
                              <a:gd name="T101" fmla="*/ 1162 h 1489"/>
                              <a:gd name="T102" fmla="*/ 152 w 1902"/>
                              <a:gd name="T103" fmla="*/ 1117 h 1489"/>
                              <a:gd name="T104" fmla="*/ 185 w 1902"/>
                              <a:gd name="T105" fmla="*/ 1070 h 1489"/>
                              <a:gd name="T106" fmla="*/ 255 w 1902"/>
                              <a:gd name="T107" fmla="*/ 984 h 1489"/>
                              <a:gd name="T108" fmla="*/ 314 w 1902"/>
                              <a:gd name="T109" fmla="*/ 913 h 1489"/>
                              <a:gd name="T110" fmla="*/ 371 w 1902"/>
                              <a:gd name="T111" fmla="*/ 844 h 1489"/>
                              <a:gd name="T112" fmla="*/ 371 w 1902"/>
                              <a:gd name="T113" fmla="*/ 844 h 1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02" h="1489">
                                <a:moveTo>
                                  <a:pt x="371" y="844"/>
                                </a:moveTo>
                                <a:lnTo>
                                  <a:pt x="305" y="828"/>
                                </a:lnTo>
                                <a:lnTo>
                                  <a:pt x="169" y="778"/>
                                </a:lnTo>
                                <a:lnTo>
                                  <a:pt x="45" y="700"/>
                                </a:lnTo>
                                <a:lnTo>
                                  <a:pt x="16" y="652"/>
                                </a:lnTo>
                                <a:lnTo>
                                  <a:pt x="24" y="600"/>
                                </a:lnTo>
                                <a:lnTo>
                                  <a:pt x="69" y="555"/>
                                </a:lnTo>
                                <a:lnTo>
                                  <a:pt x="145" y="529"/>
                                </a:lnTo>
                                <a:lnTo>
                                  <a:pt x="338" y="507"/>
                                </a:lnTo>
                                <a:lnTo>
                                  <a:pt x="597" y="524"/>
                                </a:lnTo>
                                <a:lnTo>
                                  <a:pt x="612" y="503"/>
                                </a:lnTo>
                                <a:lnTo>
                                  <a:pt x="654" y="443"/>
                                </a:lnTo>
                                <a:lnTo>
                                  <a:pt x="714" y="360"/>
                                </a:lnTo>
                                <a:lnTo>
                                  <a:pt x="750" y="313"/>
                                </a:lnTo>
                                <a:lnTo>
                                  <a:pt x="788" y="263"/>
                                </a:lnTo>
                                <a:lnTo>
                                  <a:pt x="826" y="216"/>
                                </a:lnTo>
                                <a:lnTo>
                                  <a:pt x="866" y="168"/>
                                </a:lnTo>
                                <a:lnTo>
                                  <a:pt x="943" y="83"/>
                                </a:lnTo>
                                <a:lnTo>
                                  <a:pt x="1009" y="23"/>
                                </a:lnTo>
                                <a:lnTo>
                                  <a:pt x="1062" y="0"/>
                                </a:lnTo>
                                <a:lnTo>
                                  <a:pt x="1197" y="28"/>
                                </a:lnTo>
                                <a:lnTo>
                                  <a:pt x="1226" y="88"/>
                                </a:lnTo>
                                <a:lnTo>
                                  <a:pt x="1216" y="192"/>
                                </a:lnTo>
                                <a:lnTo>
                                  <a:pt x="1193" y="261"/>
                                </a:lnTo>
                                <a:lnTo>
                                  <a:pt x="1159" y="332"/>
                                </a:lnTo>
                                <a:lnTo>
                                  <a:pt x="1116" y="403"/>
                                </a:lnTo>
                                <a:lnTo>
                                  <a:pt x="1073" y="472"/>
                                </a:lnTo>
                                <a:lnTo>
                                  <a:pt x="1033" y="531"/>
                                </a:lnTo>
                                <a:lnTo>
                                  <a:pt x="997" y="579"/>
                                </a:lnTo>
                                <a:lnTo>
                                  <a:pt x="964" y="621"/>
                                </a:lnTo>
                                <a:lnTo>
                                  <a:pt x="1490" y="749"/>
                                </a:lnTo>
                                <a:lnTo>
                                  <a:pt x="1735" y="560"/>
                                </a:lnTo>
                                <a:lnTo>
                                  <a:pt x="1902" y="602"/>
                                </a:lnTo>
                                <a:lnTo>
                                  <a:pt x="1642" y="1006"/>
                                </a:lnTo>
                                <a:lnTo>
                                  <a:pt x="828" y="920"/>
                                </a:lnTo>
                                <a:lnTo>
                                  <a:pt x="769" y="994"/>
                                </a:lnTo>
                                <a:lnTo>
                                  <a:pt x="704" y="1070"/>
                                </a:lnTo>
                                <a:lnTo>
                                  <a:pt x="626" y="1157"/>
                                </a:lnTo>
                                <a:lnTo>
                                  <a:pt x="585" y="1205"/>
                                </a:lnTo>
                                <a:lnTo>
                                  <a:pt x="543" y="1250"/>
                                </a:lnTo>
                                <a:lnTo>
                                  <a:pt x="459" y="1335"/>
                                </a:lnTo>
                                <a:lnTo>
                                  <a:pt x="383" y="1404"/>
                                </a:lnTo>
                                <a:lnTo>
                                  <a:pt x="321" y="1447"/>
                                </a:lnTo>
                                <a:lnTo>
                                  <a:pt x="212" y="1485"/>
                                </a:lnTo>
                                <a:lnTo>
                                  <a:pt x="107" y="1489"/>
                                </a:lnTo>
                                <a:lnTo>
                                  <a:pt x="28" y="1456"/>
                                </a:lnTo>
                                <a:lnTo>
                                  <a:pt x="0" y="1387"/>
                                </a:lnTo>
                                <a:lnTo>
                                  <a:pt x="19" y="1328"/>
                                </a:lnTo>
                                <a:lnTo>
                                  <a:pt x="59" y="1252"/>
                                </a:lnTo>
                                <a:lnTo>
                                  <a:pt x="88" y="1207"/>
                                </a:lnTo>
                                <a:lnTo>
                                  <a:pt x="119" y="1162"/>
                                </a:lnTo>
                                <a:lnTo>
                                  <a:pt x="152" y="1117"/>
                                </a:lnTo>
                                <a:lnTo>
                                  <a:pt x="185" y="1070"/>
                                </a:lnTo>
                                <a:lnTo>
                                  <a:pt x="255" y="984"/>
                                </a:lnTo>
                                <a:lnTo>
                                  <a:pt x="314" y="913"/>
                                </a:lnTo>
                                <a:lnTo>
                                  <a:pt x="371" y="844"/>
                                </a:lnTo>
                                <a:lnTo>
                                  <a:pt x="371" y="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58" hidden="1"/>
                        <wps:cNvSpPr>
                          <a:spLocks/>
                        </wps:cNvSpPr>
                        <wps:spPr bwMode="auto">
                          <a:xfrm>
                            <a:off x="5336" y="12085"/>
                            <a:ext cx="616" cy="593"/>
                          </a:xfrm>
                          <a:custGeom>
                            <a:avLst/>
                            <a:gdLst>
                              <a:gd name="T0" fmla="*/ 7 w 616"/>
                              <a:gd name="T1" fmla="*/ 548 h 593"/>
                              <a:gd name="T2" fmla="*/ 54 w 616"/>
                              <a:gd name="T3" fmla="*/ 593 h 593"/>
                              <a:gd name="T4" fmla="*/ 280 w 616"/>
                              <a:gd name="T5" fmla="*/ 456 h 593"/>
                              <a:gd name="T6" fmla="*/ 335 w 616"/>
                              <a:gd name="T7" fmla="*/ 392 h 593"/>
                              <a:gd name="T8" fmla="*/ 392 w 616"/>
                              <a:gd name="T9" fmla="*/ 320 h 593"/>
                              <a:gd name="T10" fmla="*/ 449 w 616"/>
                              <a:gd name="T11" fmla="*/ 247 h 593"/>
                              <a:gd name="T12" fmla="*/ 502 w 616"/>
                              <a:gd name="T13" fmla="*/ 176 h 593"/>
                              <a:gd name="T14" fmla="*/ 547 w 616"/>
                              <a:gd name="T15" fmla="*/ 112 h 593"/>
                              <a:gd name="T16" fmla="*/ 583 w 616"/>
                              <a:gd name="T17" fmla="*/ 62 h 593"/>
                              <a:gd name="T18" fmla="*/ 616 w 616"/>
                              <a:gd name="T19" fmla="*/ 14 h 593"/>
                              <a:gd name="T20" fmla="*/ 576 w 616"/>
                              <a:gd name="T21" fmla="*/ 0 h 593"/>
                              <a:gd name="T22" fmla="*/ 545 w 616"/>
                              <a:gd name="T23" fmla="*/ 43 h 593"/>
                              <a:gd name="T24" fmla="*/ 511 w 616"/>
                              <a:gd name="T25" fmla="*/ 88 h 593"/>
                              <a:gd name="T26" fmla="*/ 469 w 616"/>
                              <a:gd name="T27" fmla="*/ 145 h 593"/>
                              <a:gd name="T28" fmla="*/ 419 w 616"/>
                              <a:gd name="T29" fmla="*/ 209 h 593"/>
                              <a:gd name="T30" fmla="*/ 364 w 616"/>
                              <a:gd name="T31" fmla="*/ 273 h 593"/>
                              <a:gd name="T32" fmla="*/ 311 w 616"/>
                              <a:gd name="T33" fmla="*/ 335 h 593"/>
                              <a:gd name="T34" fmla="*/ 259 w 616"/>
                              <a:gd name="T35" fmla="*/ 389 h 593"/>
                              <a:gd name="T36" fmla="*/ 178 w 616"/>
                              <a:gd name="T37" fmla="*/ 463 h 593"/>
                              <a:gd name="T38" fmla="*/ 126 w 616"/>
                              <a:gd name="T39" fmla="*/ 498 h 593"/>
                              <a:gd name="T40" fmla="*/ 90 w 616"/>
                              <a:gd name="T41" fmla="*/ 472 h 593"/>
                              <a:gd name="T42" fmla="*/ 111 w 616"/>
                              <a:gd name="T43" fmla="*/ 385 h 593"/>
                              <a:gd name="T44" fmla="*/ 135 w 616"/>
                              <a:gd name="T45" fmla="*/ 339 h 593"/>
                              <a:gd name="T46" fmla="*/ 88 w 616"/>
                              <a:gd name="T47" fmla="*/ 323 h 593"/>
                              <a:gd name="T48" fmla="*/ 45 w 616"/>
                              <a:gd name="T49" fmla="*/ 382 h 593"/>
                              <a:gd name="T50" fmla="*/ 0 w 616"/>
                              <a:gd name="T51" fmla="*/ 472 h 593"/>
                              <a:gd name="T52" fmla="*/ 7 w 616"/>
                              <a:gd name="T53" fmla="*/ 548 h 593"/>
                              <a:gd name="T54" fmla="*/ 7 w 616"/>
                              <a:gd name="T55" fmla="*/ 548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16" h="593">
                                <a:moveTo>
                                  <a:pt x="7" y="548"/>
                                </a:moveTo>
                                <a:lnTo>
                                  <a:pt x="54" y="593"/>
                                </a:lnTo>
                                <a:lnTo>
                                  <a:pt x="280" y="456"/>
                                </a:lnTo>
                                <a:lnTo>
                                  <a:pt x="335" y="392"/>
                                </a:lnTo>
                                <a:lnTo>
                                  <a:pt x="392" y="320"/>
                                </a:lnTo>
                                <a:lnTo>
                                  <a:pt x="449" y="247"/>
                                </a:lnTo>
                                <a:lnTo>
                                  <a:pt x="502" y="176"/>
                                </a:lnTo>
                                <a:lnTo>
                                  <a:pt x="547" y="112"/>
                                </a:lnTo>
                                <a:lnTo>
                                  <a:pt x="583" y="62"/>
                                </a:lnTo>
                                <a:lnTo>
                                  <a:pt x="616" y="14"/>
                                </a:lnTo>
                                <a:lnTo>
                                  <a:pt x="576" y="0"/>
                                </a:lnTo>
                                <a:lnTo>
                                  <a:pt x="545" y="43"/>
                                </a:lnTo>
                                <a:lnTo>
                                  <a:pt x="511" y="88"/>
                                </a:lnTo>
                                <a:lnTo>
                                  <a:pt x="469" y="145"/>
                                </a:lnTo>
                                <a:lnTo>
                                  <a:pt x="419" y="209"/>
                                </a:lnTo>
                                <a:lnTo>
                                  <a:pt x="364" y="273"/>
                                </a:lnTo>
                                <a:lnTo>
                                  <a:pt x="311" y="335"/>
                                </a:lnTo>
                                <a:lnTo>
                                  <a:pt x="259" y="389"/>
                                </a:lnTo>
                                <a:lnTo>
                                  <a:pt x="178" y="463"/>
                                </a:lnTo>
                                <a:lnTo>
                                  <a:pt x="126" y="498"/>
                                </a:lnTo>
                                <a:lnTo>
                                  <a:pt x="90" y="472"/>
                                </a:lnTo>
                                <a:lnTo>
                                  <a:pt x="111" y="385"/>
                                </a:lnTo>
                                <a:lnTo>
                                  <a:pt x="135" y="339"/>
                                </a:lnTo>
                                <a:lnTo>
                                  <a:pt x="88" y="323"/>
                                </a:lnTo>
                                <a:lnTo>
                                  <a:pt x="45" y="382"/>
                                </a:lnTo>
                                <a:lnTo>
                                  <a:pt x="0" y="472"/>
                                </a:lnTo>
                                <a:lnTo>
                                  <a:pt x="7" y="548"/>
                                </a:lnTo>
                                <a:lnTo>
                                  <a:pt x="7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59" hidden="1"/>
                        <wps:cNvSpPr>
                          <a:spLocks/>
                        </wps:cNvSpPr>
                        <wps:spPr bwMode="auto">
                          <a:xfrm>
                            <a:off x="5293" y="11843"/>
                            <a:ext cx="1476" cy="275"/>
                          </a:xfrm>
                          <a:custGeom>
                            <a:avLst/>
                            <a:gdLst>
                              <a:gd name="T0" fmla="*/ 40 w 1476"/>
                              <a:gd name="T1" fmla="*/ 105 h 275"/>
                              <a:gd name="T2" fmla="*/ 19 w 1476"/>
                              <a:gd name="T3" fmla="*/ 86 h 275"/>
                              <a:gd name="T4" fmla="*/ 0 w 1476"/>
                              <a:gd name="T5" fmla="*/ 41 h 275"/>
                              <a:gd name="T6" fmla="*/ 14 w 1476"/>
                              <a:gd name="T7" fmla="*/ 19 h 275"/>
                              <a:gd name="T8" fmla="*/ 57 w 1476"/>
                              <a:gd name="T9" fmla="*/ 5 h 275"/>
                              <a:gd name="T10" fmla="*/ 266 w 1476"/>
                              <a:gd name="T11" fmla="*/ 0 h 275"/>
                              <a:gd name="T12" fmla="*/ 628 w 1476"/>
                              <a:gd name="T13" fmla="*/ 50 h 275"/>
                              <a:gd name="T14" fmla="*/ 828 w 1476"/>
                              <a:gd name="T15" fmla="*/ 90 h 275"/>
                              <a:gd name="T16" fmla="*/ 1026 w 1476"/>
                              <a:gd name="T17" fmla="*/ 133 h 275"/>
                              <a:gd name="T18" fmla="*/ 1202 w 1476"/>
                              <a:gd name="T19" fmla="*/ 176 h 275"/>
                              <a:gd name="T20" fmla="*/ 1345 w 1476"/>
                              <a:gd name="T21" fmla="*/ 211 h 275"/>
                              <a:gd name="T22" fmla="*/ 1476 w 1476"/>
                              <a:gd name="T23" fmla="*/ 245 h 275"/>
                              <a:gd name="T24" fmla="*/ 1476 w 1476"/>
                              <a:gd name="T25" fmla="*/ 275 h 275"/>
                              <a:gd name="T26" fmla="*/ 1273 w 1476"/>
                              <a:gd name="T27" fmla="*/ 235 h 275"/>
                              <a:gd name="T28" fmla="*/ 1064 w 1476"/>
                              <a:gd name="T29" fmla="*/ 192 h 275"/>
                              <a:gd name="T30" fmla="*/ 826 w 1476"/>
                              <a:gd name="T31" fmla="*/ 147 h 275"/>
                              <a:gd name="T32" fmla="*/ 583 w 1476"/>
                              <a:gd name="T33" fmla="*/ 102 h 275"/>
                              <a:gd name="T34" fmla="*/ 366 w 1476"/>
                              <a:gd name="T35" fmla="*/ 64 h 275"/>
                              <a:gd name="T36" fmla="*/ 138 w 1476"/>
                              <a:gd name="T37" fmla="*/ 45 h 275"/>
                              <a:gd name="T38" fmla="*/ 109 w 1476"/>
                              <a:gd name="T39" fmla="*/ 102 h 275"/>
                              <a:gd name="T40" fmla="*/ 121 w 1476"/>
                              <a:gd name="T41" fmla="*/ 131 h 275"/>
                              <a:gd name="T42" fmla="*/ 40 w 1476"/>
                              <a:gd name="T43" fmla="*/ 105 h 275"/>
                              <a:gd name="T44" fmla="*/ 40 w 1476"/>
                              <a:gd name="T45" fmla="*/ 105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76" h="275">
                                <a:moveTo>
                                  <a:pt x="40" y="105"/>
                                </a:moveTo>
                                <a:lnTo>
                                  <a:pt x="19" y="86"/>
                                </a:lnTo>
                                <a:lnTo>
                                  <a:pt x="0" y="41"/>
                                </a:lnTo>
                                <a:lnTo>
                                  <a:pt x="14" y="19"/>
                                </a:lnTo>
                                <a:lnTo>
                                  <a:pt x="57" y="5"/>
                                </a:lnTo>
                                <a:lnTo>
                                  <a:pt x="266" y="0"/>
                                </a:lnTo>
                                <a:lnTo>
                                  <a:pt x="628" y="50"/>
                                </a:lnTo>
                                <a:lnTo>
                                  <a:pt x="828" y="90"/>
                                </a:lnTo>
                                <a:lnTo>
                                  <a:pt x="1026" y="133"/>
                                </a:lnTo>
                                <a:lnTo>
                                  <a:pt x="1202" y="176"/>
                                </a:lnTo>
                                <a:lnTo>
                                  <a:pt x="1345" y="211"/>
                                </a:lnTo>
                                <a:lnTo>
                                  <a:pt x="1476" y="245"/>
                                </a:lnTo>
                                <a:lnTo>
                                  <a:pt x="1476" y="275"/>
                                </a:lnTo>
                                <a:lnTo>
                                  <a:pt x="1273" y="235"/>
                                </a:lnTo>
                                <a:lnTo>
                                  <a:pt x="1064" y="192"/>
                                </a:lnTo>
                                <a:lnTo>
                                  <a:pt x="826" y="147"/>
                                </a:lnTo>
                                <a:lnTo>
                                  <a:pt x="583" y="102"/>
                                </a:lnTo>
                                <a:lnTo>
                                  <a:pt x="366" y="64"/>
                                </a:lnTo>
                                <a:lnTo>
                                  <a:pt x="138" y="45"/>
                                </a:lnTo>
                                <a:lnTo>
                                  <a:pt x="109" y="102"/>
                                </a:lnTo>
                                <a:lnTo>
                                  <a:pt x="121" y="131"/>
                                </a:lnTo>
                                <a:lnTo>
                                  <a:pt x="40" y="105"/>
                                </a:lnTo>
                                <a:lnTo>
                                  <a:pt x="4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60" hidden="1"/>
                        <wps:cNvSpPr>
                          <a:spLocks/>
                        </wps:cNvSpPr>
                        <wps:spPr bwMode="auto">
                          <a:xfrm>
                            <a:off x="6026" y="12031"/>
                            <a:ext cx="67" cy="47"/>
                          </a:xfrm>
                          <a:custGeom>
                            <a:avLst/>
                            <a:gdLst>
                              <a:gd name="T0" fmla="*/ 12 w 67"/>
                              <a:gd name="T1" fmla="*/ 0 h 47"/>
                              <a:gd name="T2" fmla="*/ 0 w 67"/>
                              <a:gd name="T3" fmla="*/ 40 h 47"/>
                              <a:gd name="T4" fmla="*/ 45 w 67"/>
                              <a:gd name="T5" fmla="*/ 47 h 47"/>
                              <a:gd name="T6" fmla="*/ 67 w 67"/>
                              <a:gd name="T7" fmla="*/ 12 h 47"/>
                              <a:gd name="T8" fmla="*/ 12 w 67"/>
                              <a:gd name="T9" fmla="*/ 0 h 47"/>
                              <a:gd name="T10" fmla="*/ 12 w 67"/>
                              <a:gd name="T1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" h="47">
                                <a:moveTo>
                                  <a:pt x="12" y="0"/>
                                </a:moveTo>
                                <a:lnTo>
                                  <a:pt x="0" y="40"/>
                                </a:lnTo>
                                <a:lnTo>
                                  <a:pt x="45" y="47"/>
                                </a:lnTo>
                                <a:lnTo>
                                  <a:pt x="67" y="1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61" hidden="1"/>
                        <wps:cNvSpPr>
                          <a:spLocks/>
                        </wps:cNvSpPr>
                        <wps:spPr bwMode="auto">
                          <a:xfrm>
                            <a:off x="6143" y="12062"/>
                            <a:ext cx="71" cy="47"/>
                          </a:xfrm>
                          <a:custGeom>
                            <a:avLst/>
                            <a:gdLst>
                              <a:gd name="T0" fmla="*/ 14 w 71"/>
                              <a:gd name="T1" fmla="*/ 0 h 47"/>
                              <a:gd name="T2" fmla="*/ 0 w 71"/>
                              <a:gd name="T3" fmla="*/ 28 h 47"/>
                              <a:gd name="T4" fmla="*/ 64 w 71"/>
                              <a:gd name="T5" fmla="*/ 47 h 47"/>
                              <a:gd name="T6" fmla="*/ 71 w 71"/>
                              <a:gd name="T7" fmla="*/ 9 h 47"/>
                              <a:gd name="T8" fmla="*/ 14 w 71"/>
                              <a:gd name="T9" fmla="*/ 0 h 47"/>
                              <a:gd name="T10" fmla="*/ 14 w 71"/>
                              <a:gd name="T1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" h="47">
                                <a:moveTo>
                                  <a:pt x="14" y="0"/>
                                </a:moveTo>
                                <a:lnTo>
                                  <a:pt x="0" y="28"/>
                                </a:lnTo>
                                <a:lnTo>
                                  <a:pt x="64" y="47"/>
                                </a:lnTo>
                                <a:lnTo>
                                  <a:pt x="71" y="9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62" hidden="1"/>
                        <wps:cNvSpPr>
                          <a:spLocks/>
                        </wps:cNvSpPr>
                        <wps:spPr bwMode="auto">
                          <a:xfrm>
                            <a:off x="6290" y="12090"/>
                            <a:ext cx="74" cy="47"/>
                          </a:xfrm>
                          <a:custGeom>
                            <a:avLst/>
                            <a:gdLst>
                              <a:gd name="T0" fmla="*/ 17 w 74"/>
                              <a:gd name="T1" fmla="*/ 0 h 47"/>
                              <a:gd name="T2" fmla="*/ 0 w 74"/>
                              <a:gd name="T3" fmla="*/ 33 h 47"/>
                              <a:gd name="T4" fmla="*/ 60 w 74"/>
                              <a:gd name="T5" fmla="*/ 47 h 47"/>
                              <a:gd name="T6" fmla="*/ 74 w 74"/>
                              <a:gd name="T7" fmla="*/ 14 h 47"/>
                              <a:gd name="T8" fmla="*/ 17 w 74"/>
                              <a:gd name="T9" fmla="*/ 0 h 47"/>
                              <a:gd name="T10" fmla="*/ 17 w 74"/>
                              <a:gd name="T1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" h="47">
                                <a:moveTo>
                                  <a:pt x="17" y="0"/>
                                </a:moveTo>
                                <a:lnTo>
                                  <a:pt x="0" y="33"/>
                                </a:lnTo>
                                <a:lnTo>
                                  <a:pt x="60" y="47"/>
                                </a:lnTo>
                                <a:lnTo>
                                  <a:pt x="74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63" hidden="1"/>
                        <wps:cNvSpPr>
                          <a:spLocks/>
                        </wps:cNvSpPr>
                        <wps:spPr bwMode="auto">
                          <a:xfrm>
                            <a:off x="6064" y="11350"/>
                            <a:ext cx="279" cy="500"/>
                          </a:xfrm>
                          <a:custGeom>
                            <a:avLst/>
                            <a:gdLst>
                              <a:gd name="T0" fmla="*/ 248 w 279"/>
                              <a:gd name="T1" fmla="*/ 0 h 500"/>
                              <a:gd name="T2" fmla="*/ 207 w 279"/>
                              <a:gd name="T3" fmla="*/ 123 h 500"/>
                              <a:gd name="T4" fmla="*/ 169 w 279"/>
                              <a:gd name="T5" fmla="*/ 223 h 500"/>
                              <a:gd name="T6" fmla="*/ 129 w 279"/>
                              <a:gd name="T7" fmla="*/ 301 h 500"/>
                              <a:gd name="T8" fmla="*/ 88 w 279"/>
                              <a:gd name="T9" fmla="*/ 363 h 500"/>
                              <a:gd name="T10" fmla="*/ 45 w 279"/>
                              <a:gd name="T11" fmla="*/ 424 h 500"/>
                              <a:gd name="T12" fmla="*/ 0 w 279"/>
                              <a:gd name="T13" fmla="*/ 486 h 500"/>
                              <a:gd name="T14" fmla="*/ 50 w 279"/>
                              <a:gd name="T15" fmla="*/ 500 h 500"/>
                              <a:gd name="T16" fmla="*/ 71 w 279"/>
                              <a:gd name="T17" fmla="*/ 467 h 500"/>
                              <a:gd name="T18" fmla="*/ 119 w 279"/>
                              <a:gd name="T19" fmla="*/ 389 h 500"/>
                              <a:gd name="T20" fmla="*/ 171 w 279"/>
                              <a:gd name="T21" fmla="*/ 296 h 500"/>
                              <a:gd name="T22" fmla="*/ 210 w 279"/>
                              <a:gd name="T23" fmla="*/ 220 h 500"/>
                              <a:gd name="T24" fmla="*/ 255 w 279"/>
                              <a:gd name="T25" fmla="*/ 88 h 500"/>
                              <a:gd name="T26" fmla="*/ 279 w 279"/>
                              <a:gd name="T27" fmla="*/ 14 h 500"/>
                              <a:gd name="T28" fmla="*/ 248 w 279"/>
                              <a:gd name="T29" fmla="*/ 0 h 500"/>
                              <a:gd name="T30" fmla="*/ 248 w 279"/>
                              <a:gd name="T31" fmla="*/ 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9" h="500">
                                <a:moveTo>
                                  <a:pt x="248" y="0"/>
                                </a:moveTo>
                                <a:lnTo>
                                  <a:pt x="207" y="123"/>
                                </a:lnTo>
                                <a:lnTo>
                                  <a:pt x="169" y="223"/>
                                </a:lnTo>
                                <a:lnTo>
                                  <a:pt x="129" y="301"/>
                                </a:lnTo>
                                <a:lnTo>
                                  <a:pt x="88" y="363"/>
                                </a:lnTo>
                                <a:lnTo>
                                  <a:pt x="45" y="424"/>
                                </a:lnTo>
                                <a:lnTo>
                                  <a:pt x="0" y="486"/>
                                </a:lnTo>
                                <a:lnTo>
                                  <a:pt x="50" y="500"/>
                                </a:lnTo>
                                <a:lnTo>
                                  <a:pt x="71" y="467"/>
                                </a:lnTo>
                                <a:lnTo>
                                  <a:pt x="119" y="389"/>
                                </a:lnTo>
                                <a:lnTo>
                                  <a:pt x="171" y="296"/>
                                </a:lnTo>
                                <a:lnTo>
                                  <a:pt x="210" y="220"/>
                                </a:lnTo>
                                <a:lnTo>
                                  <a:pt x="255" y="88"/>
                                </a:lnTo>
                                <a:lnTo>
                                  <a:pt x="279" y="14"/>
                                </a:lnTo>
                                <a:lnTo>
                                  <a:pt x="248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4DE1A" id="Group 455" o:spid="_x0000_s1026" style="position:absolute;margin-left:255.5pt;margin-top:563.9pt;width:44.1pt;height:33.6pt;z-index:-251619328;visibility:hidden;mso-position-horizontal-relative:page;mso-position-vertical-relative:page" coordorigin="5055,11189" coordsize="2142,16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">
                <v:shape id="Freeform 456" o:spid="_x0000_s1027" style="position:absolute;left:5055;top:11189;width:2142;height:1632;visibility:hidden;mso-wrap-style:square;v-text-anchor:top" coordsize="2142,16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" path="m1219,638r33,-53l1326,462r71,-149l1421,185,1390,92,1364,54,1330,26,1247,,1147,26,1016,135r-74,83l871,306r-64,87l754,467r-50,69l602,524,371,517,131,545,42,585,,647r2,69l40,778r64,52l181,875r80,33l331,932r71,21l381,975r-58,59l250,1119r-39,52l171,1224r-38,54l102,1333,57,1437r-10,88l62,1560r30,29l171,1622r81,10l409,1603r122,-50l576,1525,973,1119r848,29l2142,654,1842,555,1599,756,1219,638r,xe" fillcolor="#fc0" stroked="f">
                  <v:path arrowok="t" o:connecttype="custom" o:connectlocs="1219,638;1252,585;1326,462;1397,313;1421,185;1390,92;1364,54;1330,26;1247,0;1147,26;1016,135;942,218;871,306;807,393;754,467;704,536;602,524;371,517;131,545;42,585;0,647;2,716;40,778;104,830;181,875;261,908;331,932;402,953;381,975;323,1034;250,1119;211,1171;171,1224;133,1278;102,1333;57,1437;47,1525;62,1560;92,1589;171,1622;252,1632;409,1603;531,1553;576,1525;973,1119;1821,1148;2142,654;1842,555;1599,756;1219,638;1219,638" o:connectangles="0,0,0,0,0,0,0,0,0,0,0,0,0,0,0,0,0,0,0,0,0,0,0,0,0,0,0,0,0,0,0,0,0,0,0,0,0,0,0,0,0,0,0,0,0,0,0,0,0,0,0"/>
                </v:shape>
                <v:shape id="Freeform 457" o:spid="_x0000_s1028" style="position:absolute;left:5181;top:11260;width:1902;height:1489;visibility:hidden;mso-wrap-style:square;v-text-anchor:top" coordsize="1902,1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" path="m371,844l305,828,169,778,45,700,16,652r8,-52l69,555r76,-26l338,507r259,17l612,503r42,-60l714,360r36,-47l788,263r38,-47l866,168,943,83r66,-60l1062,r135,28l1226,88r-10,104l1193,261r-34,71l1116,403r-43,69l1033,531r-36,48l964,621r526,128l1735,560r167,42l1642,1006,828,920r-59,74l704,1070r-78,87l585,1205r-42,45l459,1335r-76,69l321,1447r-109,38l107,1489,28,1456,,1387r19,-59l59,1252r29,-45l119,1162r33,-45l185,1070r70,-86l314,913r57,-69l371,844xe" fillcolor="#8989a8" stroked="f">
                  <v:path arrowok="t" o:connecttype="custom" o:connectlocs="371,844;305,828;169,778;45,700;16,652;24,600;69,555;145,529;338,507;597,524;612,503;654,443;714,360;750,313;788,263;826,216;866,168;943,83;1009,23;1062,0;1197,28;1226,88;1216,192;1193,261;1159,332;1116,403;1073,472;1033,531;997,579;964,621;1490,749;1735,560;1902,602;1642,1006;828,920;769,994;704,1070;626,1157;585,1205;543,1250;459,1335;383,1404;321,1447;212,1485;107,1489;28,1456;0,1387;19,1328;59,1252;88,1207;119,1162;152,1117;185,1070;255,984;314,913;371,844;371,844" o:connectangles="0,0,0,0,0,0,0,0,0,0,0,0,0,0,0,0,0,0,0,0,0,0,0,0,0,0,0,0,0,0,0,0,0,0,0,0,0,0,0,0,0,0,0,0,0,0,0,0,0,0,0,0,0,0,0,0,0"/>
                </v:shape>
                <v:shape id="Freeform 458" o:spid="_x0000_s1029" style="position:absolute;left:5336;top:12085;width:616;height:593;visibility:hidden;mso-wrap-style:square;v-text-anchor:top" coordsize="616,5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" path="m7,548r47,45l280,456r55,-64l392,320r57,-73l502,176r45,-64l583,62,616,14,576,,545,43,511,88r-42,57l419,209r-55,64l311,335r-52,54l178,463r-52,35l90,472r21,-87l135,339,88,323,45,382,,472r7,76l7,548xe" stroked="f">
                  <v:path arrowok="t" o:connecttype="custom" o:connectlocs="7,548;54,593;280,456;335,392;392,320;449,247;502,176;547,112;583,62;616,14;576,0;545,43;511,88;469,145;419,209;364,273;311,335;259,389;178,463;126,498;90,472;111,385;135,339;88,323;45,382;0,472;7,548;7,548" o:connectangles="0,0,0,0,0,0,0,0,0,0,0,0,0,0,0,0,0,0,0,0,0,0,0,0,0,0,0,0"/>
                </v:shape>
                <v:shape id="Freeform 459" o:spid="_x0000_s1030" style="position:absolute;left:5293;top:11843;width:1476;height:275;visibility:hidden;mso-wrap-style:square;v-text-anchor:top" coordsize="1476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" path="m40,105l19,86,,41,14,19,57,5,266,,628,50,828,90r198,43l1202,176r143,35l1476,245r,30l1273,235,1064,192,826,147,583,102,366,64,138,45r-29,57l121,131,40,105r,xe" stroked="f">
                  <v:path arrowok="t" o:connecttype="custom" o:connectlocs="40,105;19,86;0,41;14,19;57,5;266,0;628,50;828,90;1026,133;1202,176;1345,211;1476,245;1476,275;1273,235;1064,192;826,147;583,102;366,64;138,45;109,102;121,131;40,105;40,105" o:connectangles="0,0,0,0,0,0,0,0,0,0,0,0,0,0,0,0,0,0,0,0,0,0,0"/>
                </v:shape>
                <v:shape id="Freeform 460" o:spid="_x0000_s1031" style="position:absolute;left:6026;top:12031;width:67;height:47;visibility:hidden;mso-wrap-style:square;v-text-anchor:top" coordsize="6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" path="m12,l,40r45,7l67,12,12,r,xe" stroked="f">
                  <v:path arrowok="t" o:connecttype="custom" o:connectlocs="12,0;0,40;45,47;67,12;12,0;12,0" o:connectangles="0,0,0,0,0,0"/>
                </v:shape>
                <v:shape id="Freeform 461" o:spid="_x0000_s1032" style="position:absolute;left:6143;top:12062;width:71;height:47;visibility:hidden;mso-wrap-style:square;v-text-anchor:top" coordsize="71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" path="m14,l,28,64,47,71,9,14,r,xe" stroked="f">
                  <v:path arrowok="t" o:connecttype="custom" o:connectlocs="14,0;0,28;64,47;71,9;14,0;14,0" o:connectangles="0,0,0,0,0,0"/>
                </v:shape>
                <v:shape id="Freeform 462" o:spid="_x0000_s1033" style="position:absolute;left:6290;top:12090;width:74;height:47;visibility:hidden;mso-wrap-style:square;v-text-anchor:top" coordsize="74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" path="m17,l,33,60,47,74,14,17,r,xe" stroked="f">
                  <v:path arrowok="t" o:connecttype="custom" o:connectlocs="17,0;0,33;60,47;74,14;17,0;17,0" o:connectangles="0,0,0,0,0,0"/>
                </v:shape>
                <v:shape id="Freeform 463" o:spid="_x0000_s1034" style="position:absolute;left:6064;top:11350;width:279;height:500;visibility:hidden;mso-wrap-style:square;v-text-anchor:top" coordsize="279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" path="m248,l207,123,169,223r-40,78l88,363,45,424,,486r50,14l71,467r48,-78l171,296r39,-76l255,88,279,14,248,r,xe" stroked="f">
                  <v:path arrowok="t" o:connecttype="custom" o:connectlocs="248,0;207,123;169,223;129,301;88,363;45,424;0,486;50,500;71,467;119,389;171,296;210,220;255,88;279,14;248,0;248,0" o:connectangles="0,0,0,0,0,0,0,0,0,0,0,0,0,0,0,0"/>
                </v:shape>
                <w10:wrap anchorx="page" anchory="page"/>
              </v:group>
            </w:pict>
          </mc:Fallback>
        </mc:AlternateContent>
      </w:r>
      <w:r w:rsidR="00AF56BB" w:rsidRPr="00AF56BB">
        <w:t xml:space="preserve"> </w:t>
      </w:r>
    </w:p>
    <w:p w14:paraId="4FB51C90" w14:textId="3909554E" w:rsidR="00D656EA" w:rsidRPr="00D656EA" w:rsidRDefault="00960899" w:rsidP="00D656EA">
      <w:pPr>
        <w:rPr>
          <w:rFonts w:ascii="Times New Roman" w:hAnsi="Times New Roman"/>
          <w:color w:val="auto"/>
          <w:szCs w:val="24"/>
        </w:rPr>
      </w:pPr>
      <w:r w:rsidRPr="00960899">
        <w:rPr>
          <w:noProof/>
          <w:lang w:eastAsia="zh-CN"/>
        </w:rPr>
        <w:drawing>
          <wp:inline distT="0" distB="0" distL="0" distR="0" wp14:anchorId="390A7600" wp14:editId="202E66F0">
            <wp:extent cx="2998426" cy="38803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1909" cy="393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93EC" w14:textId="660E78CF" w:rsidR="00461A4A" w:rsidRDefault="00461A4A">
      <w:bookmarkStart w:id="0" w:name="_GoBack"/>
      <w:bookmarkEnd w:id="0"/>
    </w:p>
    <w:sectPr w:rsidR="00461A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BC96D" w14:textId="77777777" w:rsidR="00095BAE" w:rsidRDefault="00095BAE" w:rsidP="00BA4374">
      <w:r>
        <w:separator/>
      </w:r>
    </w:p>
  </w:endnote>
  <w:endnote w:type="continuationSeparator" w:id="0">
    <w:p w14:paraId="21E7FF11" w14:textId="77777777" w:rsidR="00095BAE" w:rsidRDefault="00095BAE" w:rsidP="00BA4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Sans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 Bold">
    <w:altName w:val="Trebuchet MS"/>
    <w:panose1 w:val="020B07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1346E" w14:textId="77777777" w:rsidR="00BA4374" w:rsidRDefault="00BA43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0D171" w14:textId="77777777" w:rsidR="00BA4374" w:rsidRDefault="00BA43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4600A" w14:textId="77777777" w:rsidR="00BA4374" w:rsidRDefault="00BA4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73724" w14:textId="77777777" w:rsidR="00095BAE" w:rsidRDefault="00095BAE" w:rsidP="00BA4374">
      <w:r>
        <w:separator/>
      </w:r>
    </w:p>
  </w:footnote>
  <w:footnote w:type="continuationSeparator" w:id="0">
    <w:p w14:paraId="1623058C" w14:textId="77777777" w:rsidR="00095BAE" w:rsidRDefault="00095BAE" w:rsidP="00BA4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A21C3" w14:textId="77777777" w:rsidR="00BA4374" w:rsidRDefault="00BA43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E5E34" w14:textId="77777777" w:rsidR="00BA4374" w:rsidRDefault="00BA43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3D646" w14:textId="77777777" w:rsidR="00BA4374" w:rsidRDefault="00BA4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B290D"/>
    <w:multiLevelType w:val="hybridMultilevel"/>
    <w:tmpl w:val="4052F18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B7C1E4D"/>
    <w:multiLevelType w:val="hybridMultilevel"/>
    <w:tmpl w:val="333254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380582"/>
    <w:multiLevelType w:val="hybridMultilevel"/>
    <w:tmpl w:val="05C84C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F20966"/>
    <w:multiLevelType w:val="hybridMultilevel"/>
    <w:tmpl w:val="693A3EC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538A0E77"/>
    <w:multiLevelType w:val="hybridMultilevel"/>
    <w:tmpl w:val="22625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7405A"/>
    <w:multiLevelType w:val="hybridMultilevel"/>
    <w:tmpl w:val="50F42CBC"/>
    <w:lvl w:ilvl="0" w:tplc="607E986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DA95CB0"/>
    <w:multiLevelType w:val="hybridMultilevel"/>
    <w:tmpl w:val="333254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C0"/>
    <w:rsid w:val="0000125C"/>
    <w:rsid w:val="0001050C"/>
    <w:rsid w:val="0002175F"/>
    <w:rsid w:val="0006184C"/>
    <w:rsid w:val="00070ACD"/>
    <w:rsid w:val="00085892"/>
    <w:rsid w:val="00085FF1"/>
    <w:rsid w:val="00095BAE"/>
    <w:rsid w:val="000A285C"/>
    <w:rsid w:val="000B34F6"/>
    <w:rsid w:val="000D636B"/>
    <w:rsid w:val="000E0AFF"/>
    <w:rsid w:val="00102201"/>
    <w:rsid w:val="00112D50"/>
    <w:rsid w:val="00147E2D"/>
    <w:rsid w:val="00150320"/>
    <w:rsid w:val="001A048E"/>
    <w:rsid w:val="001B5951"/>
    <w:rsid w:val="001C0DBE"/>
    <w:rsid w:val="001D0A6F"/>
    <w:rsid w:val="001E2C07"/>
    <w:rsid w:val="001E6686"/>
    <w:rsid w:val="002631F5"/>
    <w:rsid w:val="00264152"/>
    <w:rsid w:val="002B7F62"/>
    <w:rsid w:val="002D53F7"/>
    <w:rsid w:val="002D59BB"/>
    <w:rsid w:val="002F61AD"/>
    <w:rsid w:val="00334C06"/>
    <w:rsid w:val="003604F0"/>
    <w:rsid w:val="00361806"/>
    <w:rsid w:val="003A0D68"/>
    <w:rsid w:val="003B0186"/>
    <w:rsid w:val="003B0A6E"/>
    <w:rsid w:val="003C3266"/>
    <w:rsid w:val="003D63B1"/>
    <w:rsid w:val="003E1C8C"/>
    <w:rsid w:val="004104EB"/>
    <w:rsid w:val="004335EA"/>
    <w:rsid w:val="00456410"/>
    <w:rsid w:val="00461A4A"/>
    <w:rsid w:val="0046748C"/>
    <w:rsid w:val="00467F8C"/>
    <w:rsid w:val="004A5618"/>
    <w:rsid w:val="004C74D2"/>
    <w:rsid w:val="004F4351"/>
    <w:rsid w:val="00507C23"/>
    <w:rsid w:val="00524B4B"/>
    <w:rsid w:val="00557571"/>
    <w:rsid w:val="00561D5E"/>
    <w:rsid w:val="005716E3"/>
    <w:rsid w:val="005769F0"/>
    <w:rsid w:val="005A6E3C"/>
    <w:rsid w:val="005B5B39"/>
    <w:rsid w:val="005F78CC"/>
    <w:rsid w:val="006028F2"/>
    <w:rsid w:val="00604F3A"/>
    <w:rsid w:val="0061337F"/>
    <w:rsid w:val="00676FD9"/>
    <w:rsid w:val="00687403"/>
    <w:rsid w:val="00696A18"/>
    <w:rsid w:val="006C2C1D"/>
    <w:rsid w:val="006F5669"/>
    <w:rsid w:val="00717A0F"/>
    <w:rsid w:val="00717D14"/>
    <w:rsid w:val="007226B5"/>
    <w:rsid w:val="007472A6"/>
    <w:rsid w:val="00755683"/>
    <w:rsid w:val="007634A2"/>
    <w:rsid w:val="007B7E7D"/>
    <w:rsid w:val="007D1861"/>
    <w:rsid w:val="007D65E5"/>
    <w:rsid w:val="007E674F"/>
    <w:rsid w:val="007F177E"/>
    <w:rsid w:val="00805E6C"/>
    <w:rsid w:val="00806962"/>
    <w:rsid w:val="00815970"/>
    <w:rsid w:val="00856B50"/>
    <w:rsid w:val="008A7CBE"/>
    <w:rsid w:val="008B72D6"/>
    <w:rsid w:val="008C776F"/>
    <w:rsid w:val="00905AD2"/>
    <w:rsid w:val="009223C2"/>
    <w:rsid w:val="009233C6"/>
    <w:rsid w:val="00923477"/>
    <w:rsid w:val="00933227"/>
    <w:rsid w:val="00960899"/>
    <w:rsid w:val="00982763"/>
    <w:rsid w:val="0098342D"/>
    <w:rsid w:val="009A71EE"/>
    <w:rsid w:val="009C0869"/>
    <w:rsid w:val="009F2F32"/>
    <w:rsid w:val="00A64040"/>
    <w:rsid w:val="00A90FAD"/>
    <w:rsid w:val="00A95AC0"/>
    <w:rsid w:val="00AB0EAB"/>
    <w:rsid w:val="00AC341C"/>
    <w:rsid w:val="00AE6F4B"/>
    <w:rsid w:val="00AF56BB"/>
    <w:rsid w:val="00B03021"/>
    <w:rsid w:val="00B92816"/>
    <w:rsid w:val="00BA0A7E"/>
    <w:rsid w:val="00BA2DF4"/>
    <w:rsid w:val="00BA4374"/>
    <w:rsid w:val="00BB5CF7"/>
    <w:rsid w:val="00BE1E13"/>
    <w:rsid w:val="00BE6A98"/>
    <w:rsid w:val="00BF5759"/>
    <w:rsid w:val="00C24A94"/>
    <w:rsid w:val="00C479A3"/>
    <w:rsid w:val="00C522AB"/>
    <w:rsid w:val="00C94F12"/>
    <w:rsid w:val="00CA6D4F"/>
    <w:rsid w:val="00CB244A"/>
    <w:rsid w:val="00CD114A"/>
    <w:rsid w:val="00CD7886"/>
    <w:rsid w:val="00CF63E9"/>
    <w:rsid w:val="00D521D3"/>
    <w:rsid w:val="00D60BBD"/>
    <w:rsid w:val="00D64E3C"/>
    <w:rsid w:val="00D656EA"/>
    <w:rsid w:val="00D67250"/>
    <w:rsid w:val="00DC2146"/>
    <w:rsid w:val="00E77E82"/>
    <w:rsid w:val="00E90D7E"/>
    <w:rsid w:val="00E939C0"/>
    <w:rsid w:val="00EC4F82"/>
    <w:rsid w:val="00F24F48"/>
    <w:rsid w:val="00F43650"/>
    <w:rsid w:val="00F45046"/>
    <w:rsid w:val="00F45797"/>
    <w:rsid w:val="00F539EF"/>
    <w:rsid w:val="00F70176"/>
    <w:rsid w:val="00F73398"/>
    <w:rsid w:val="00F933E2"/>
    <w:rsid w:val="00F94BB5"/>
    <w:rsid w:val="00FA5AFD"/>
    <w:rsid w:val="00FB4504"/>
    <w:rsid w:val="00FE1D20"/>
    <w:rsid w:val="00FF65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4D36CE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Trebuchet MS" w:eastAsia="Times New Roman" w:hAnsi="Trebuchet MS"/>
      <w:color w:val="000000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Garamond" w:hAnsi="Garamond"/>
      <w:color w:val="003366"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outlineLvl w:val="1"/>
    </w:pPr>
    <w:rPr>
      <w:rFonts w:ascii="Garamond" w:hAnsi="Garamond"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Garamond" w:hAnsi="Garamond"/>
      <w:color w:val="003366"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Garamond" w:hAnsi="Garamond"/>
      <w:color w:val="9999CC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Garamond" w:hAnsi="Garamond"/>
      <w:color w:val="9999CC"/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Garamond" w:hAnsi="Garamond"/>
      <w:color w:val="9999CC"/>
      <w:sz w:val="2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32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outlineLvl w:val="8"/>
    </w:pPr>
    <w:rPr>
      <w:b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spacing w:line="240" w:lineRule="atLeast"/>
    </w:pPr>
    <w:rPr>
      <w:b/>
      <w:i/>
    </w:rPr>
  </w:style>
  <w:style w:type="paragraph" w:customStyle="1" w:styleId="Masthead">
    <w:name w:val="Masthead"/>
    <w:basedOn w:val="Heading1"/>
    <w:rPr>
      <w:b/>
      <w:color w:val="000000"/>
      <w:sz w:val="96"/>
    </w:rPr>
  </w:style>
  <w:style w:type="paragraph" w:customStyle="1" w:styleId="RunningHead">
    <w:name w:val="Running Head"/>
    <w:basedOn w:val="Heading3"/>
    <w:pPr>
      <w:jc w:val="right"/>
    </w:pPr>
    <w:rPr>
      <w:color w:val="660000"/>
    </w:rPr>
  </w:style>
  <w:style w:type="paragraph" w:styleId="Quote">
    <w:name w:val="Quote"/>
    <w:basedOn w:val="Normal"/>
    <w:pPr>
      <w:spacing w:line="320" w:lineRule="exact"/>
    </w:pPr>
    <w:rPr>
      <w:i/>
      <w:color w:val="003300"/>
      <w:sz w:val="20"/>
    </w:rPr>
  </w:style>
  <w:style w:type="paragraph" w:customStyle="1" w:styleId="CaptionText">
    <w:name w:val="Caption Text"/>
    <w:basedOn w:val="Normal"/>
    <w:pPr>
      <w:spacing w:line="220" w:lineRule="exact"/>
      <w:jc w:val="center"/>
    </w:pPr>
    <w:rPr>
      <w:i/>
      <w:color w:val="003300"/>
      <w:sz w:val="18"/>
    </w:rPr>
  </w:style>
  <w:style w:type="character" w:styleId="Hyperlink">
    <w:name w:val="Hyperlink"/>
    <w:rPr>
      <w:color w:val="235151"/>
      <w:u w:val="single"/>
    </w:rPr>
  </w:style>
  <w:style w:type="character" w:styleId="FollowedHyperlink">
    <w:name w:val="FollowedHyperlink"/>
    <w:rPr>
      <w:color w:val="CCD9D9"/>
      <w:u w:val="single"/>
    </w:rPr>
  </w:style>
  <w:style w:type="paragraph" w:styleId="Caption">
    <w:name w:val="caption"/>
    <w:basedOn w:val="Normal"/>
    <w:next w:val="Normal"/>
    <w:qFormat/>
    <w:rsid w:val="008D1F3C"/>
    <w:pPr>
      <w:ind w:firstLine="360"/>
    </w:pPr>
    <w:rPr>
      <w:rFonts w:ascii="Chalkboard" w:hAnsi="Chalkboard"/>
      <w:b/>
      <w:i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2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2AB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5AC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5AC0"/>
    <w:rPr>
      <w:rFonts w:ascii="Trebuchet MS" w:eastAsia="Times New Roman" w:hAnsi="Trebuchet MS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BA4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4374"/>
    <w:rPr>
      <w:rFonts w:ascii="Trebuchet MS" w:eastAsia="Times New Roman" w:hAnsi="Trebuchet MS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507C23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60899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60899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60899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60899"/>
    <w:rPr>
      <w:rFonts w:ascii="Arial" w:eastAsia="Times New Roman" w:hAnsi="Arial" w:cs="Arial"/>
      <w:vanish/>
      <w:sz w:val="16"/>
      <w:szCs w:val="16"/>
    </w:rPr>
  </w:style>
  <w:style w:type="character" w:customStyle="1" w:styleId="nu">
    <w:name w:val="nu"/>
    <w:basedOn w:val="DefaultParagraphFont"/>
    <w:rsid w:val="00960899"/>
  </w:style>
  <w:style w:type="character" w:customStyle="1" w:styleId="cj">
    <w:name w:val="cj"/>
    <w:basedOn w:val="DefaultParagraphFont"/>
    <w:rsid w:val="00960899"/>
  </w:style>
  <w:style w:type="character" w:customStyle="1" w:styleId="ait">
    <w:name w:val="ait"/>
    <w:basedOn w:val="DefaultParagraphFont"/>
    <w:rsid w:val="00960899"/>
  </w:style>
  <w:style w:type="character" w:customStyle="1" w:styleId="asa">
    <w:name w:val="asa"/>
    <w:basedOn w:val="DefaultParagraphFont"/>
    <w:rsid w:val="00960899"/>
  </w:style>
  <w:style w:type="character" w:customStyle="1" w:styleId="adl">
    <w:name w:val="adl"/>
    <w:basedOn w:val="DefaultParagraphFont"/>
    <w:rsid w:val="00960899"/>
  </w:style>
  <w:style w:type="character" w:customStyle="1" w:styleId="ts">
    <w:name w:val="ts"/>
    <w:basedOn w:val="DefaultParagraphFont"/>
    <w:rsid w:val="00960899"/>
  </w:style>
  <w:style w:type="character" w:customStyle="1" w:styleId="apple-converted-space">
    <w:name w:val="apple-converted-space"/>
    <w:basedOn w:val="DefaultParagraphFont"/>
    <w:rsid w:val="00960899"/>
  </w:style>
  <w:style w:type="character" w:customStyle="1" w:styleId="ho">
    <w:name w:val="ho"/>
    <w:basedOn w:val="DefaultParagraphFont"/>
    <w:rsid w:val="00960899"/>
  </w:style>
  <w:style w:type="character" w:customStyle="1" w:styleId="gd">
    <w:name w:val="gd"/>
    <w:basedOn w:val="DefaultParagraphFont"/>
    <w:rsid w:val="00960899"/>
  </w:style>
  <w:style w:type="character" w:customStyle="1" w:styleId="go">
    <w:name w:val="go"/>
    <w:basedOn w:val="DefaultParagraphFont"/>
    <w:rsid w:val="00960899"/>
  </w:style>
  <w:style w:type="character" w:customStyle="1" w:styleId="g3">
    <w:name w:val="g3"/>
    <w:basedOn w:val="DefaultParagraphFont"/>
    <w:rsid w:val="00960899"/>
  </w:style>
  <w:style w:type="character" w:customStyle="1" w:styleId="hb">
    <w:name w:val="hb"/>
    <w:basedOn w:val="DefaultParagraphFont"/>
    <w:rsid w:val="00960899"/>
  </w:style>
  <w:style w:type="character" w:customStyle="1" w:styleId="g2">
    <w:name w:val="g2"/>
    <w:basedOn w:val="DefaultParagraphFont"/>
    <w:rsid w:val="00960899"/>
  </w:style>
  <w:style w:type="character" w:customStyle="1" w:styleId="ams">
    <w:name w:val="ams"/>
    <w:basedOn w:val="DefaultParagraphFont"/>
    <w:rsid w:val="00960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8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3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5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6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0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9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5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5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1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26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53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39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750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26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9194">
                                          <w:marLeft w:val="840"/>
                                          <w:marRight w:val="12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825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48933">
                                          <w:marLeft w:val="15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  <w:divsChild>
                                            <w:div w:id="26581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816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0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58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8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72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2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97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682703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694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565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088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734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960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3502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962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611279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97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63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8064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593731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4857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600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6221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0825777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079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907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3135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0464865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45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184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7567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631632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754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062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914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477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889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641640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0307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192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5520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821585">
                                                                  <w:marLeft w:val="0"/>
                                                                  <w:marRight w:val="27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177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7254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702404">
                                          <w:marLeft w:val="-3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5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059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1764204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09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39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93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16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23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261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601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18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011315">
                                                                  <w:marLeft w:val="-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736305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8899048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915760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2799878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374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284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235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929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7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235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246573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473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366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230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6482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8099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63684">
                                                                                          <w:marLeft w:val="-60"/>
                                                                                          <w:marRight w:val="-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305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232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821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8394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8798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012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335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1722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83397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23626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14012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31601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570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36554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7070203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4693533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02324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4773682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700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704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708146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5607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212123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8234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8766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18798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994071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01062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29806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9935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81240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79963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99720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6592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2655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12911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52556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8956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318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622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589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4007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2440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095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4531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3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4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2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4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651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459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2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6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2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8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1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3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5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0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5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6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2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3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7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0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4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5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36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5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4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6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2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0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4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1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9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7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4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4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36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45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9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9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3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7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0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5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6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X:Office:Wizard%20Templates:Newsletters:Accesso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Macintosh%20HD:Applications:Microsoft%20Office%20X:Office:Wizard%20Templates:Newsletters:Accessory</Template>
  <TotalTime>12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Newsletters</vt:lpstr>
    </vt:vector>
  </TitlesOfParts>
  <Company>Microsoft Corporation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Newsletters</dc:title>
  <dc:subject/>
  <dc:creator>Shelby Teacher</dc:creator>
  <cp:keywords/>
  <dc:description/>
  <cp:lastModifiedBy>Amy Byrd</cp:lastModifiedBy>
  <cp:revision>2</cp:revision>
  <cp:lastPrinted>2019-11-21T20:58:00Z</cp:lastPrinted>
  <dcterms:created xsi:type="dcterms:W3CDTF">2020-02-18T04:30:00Z</dcterms:created>
  <dcterms:modified xsi:type="dcterms:W3CDTF">2020-02-18T04:30:00Z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BALANCE 010</vt:lpwstr>
  </property>
  <property fmtid="{D5CDD505-2E9C-101B-9397-08002B2CF9AE}" pid="3" name="Microsoft Color Scheme">
    <vt:lpwstr>Ocean</vt:lpwstr>
  </property>
</Properties>
</file>